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3A7" w:rsidRPr="001B4C72" w:rsidRDefault="004F147A" w:rsidP="001B4C72">
      <w:pPr>
        <w:autoSpaceDE w:val="0"/>
        <w:autoSpaceDN w:val="0"/>
        <w:adjustRightInd w:val="0"/>
        <w:ind w:left="2160"/>
        <w:jc w:val="right"/>
        <w:rPr>
          <w:rFonts w:ascii="Arial" w:hAnsi="Arial" w:cs="Arial"/>
          <w:bCs/>
          <w:sz w:val="16"/>
          <w:szCs w:val="16"/>
        </w:rPr>
      </w:pPr>
      <w:bookmarkStart w:id="0" w:name="_GoBack"/>
      <w:bookmarkEnd w:id="0"/>
      <w:proofErr w:type="gramStart"/>
      <w:r>
        <w:rPr>
          <w:rFonts w:ascii="Arial" w:hAnsi="Arial" w:cs="Arial"/>
          <w:bCs/>
          <w:sz w:val="16"/>
          <w:szCs w:val="16"/>
        </w:rPr>
        <w:t>updated</w:t>
      </w:r>
      <w:proofErr w:type="gramEnd"/>
      <w:r>
        <w:rPr>
          <w:rFonts w:ascii="Arial" w:hAnsi="Arial" w:cs="Arial"/>
          <w:bCs/>
          <w:sz w:val="16"/>
          <w:szCs w:val="16"/>
        </w:rPr>
        <w:t xml:space="preserve"> 2/16</w:t>
      </w:r>
      <w:r w:rsidR="00B86B0E" w:rsidRPr="000551AE">
        <w:rPr>
          <w:rFonts w:ascii="Arial" w:hAnsi="Arial" w:cs="Arial"/>
          <w:bCs/>
          <w:sz w:val="16"/>
          <w:szCs w:val="16"/>
        </w:rPr>
        <w:t>/17</w:t>
      </w:r>
    </w:p>
    <w:p w:rsidR="00FD1501" w:rsidRDefault="00FD1501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D41D4C" w:rsidRPr="008E125D" w:rsidRDefault="00464E9A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 xml:space="preserve">Schematic Design </w:t>
      </w:r>
      <w:r w:rsidR="00B86B0E" w:rsidRPr="008E125D">
        <w:rPr>
          <w:rFonts w:ascii="Arial" w:hAnsi="Arial" w:cs="Arial"/>
          <w:b/>
          <w:bCs/>
          <w:sz w:val="22"/>
          <w:szCs w:val="22"/>
        </w:rPr>
        <w:t>Template</w:t>
      </w:r>
    </w:p>
    <w:p w:rsidR="00D41D4C" w:rsidRPr="008E125D" w:rsidRDefault="00D41D4C" w:rsidP="00660BE8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</w:p>
    <w:p w:rsidR="007751E5" w:rsidRPr="008E125D" w:rsidRDefault="001A6852" w:rsidP="00F27123">
      <w:pPr>
        <w:autoSpaceDE w:val="0"/>
        <w:autoSpaceDN w:val="0"/>
        <w:adjustRightInd w:val="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(</w:t>
      </w:r>
      <w:proofErr w:type="gramStart"/>
      <w:r>
        <w:rPr>
          <w:rFonts w:ascii="Arial" w:hAnsi="Arial" w:cs="Arial"/>
          <w:bCs/>
          <w:i/>
          <w:sz w:val="22"/>
          <w:szCs w:val="22"/>
        </w:rPr>
        <w:t>first</w:t>
      </w:r>
      <w:proofErr w:type="gramEnd"/>
      <w:r>
        <w:rPr>
          <w:rFonts w:ascii="Arial" w:hAnsi="Arial" w:cs="Arial"/>
          <w:bCs/>
          <w:i/>
          <w:sz w:val="22"/>
          <w:szCs w:val="22"/>
        </w:rPr>
        <w:t xml:space="preserve"> page</w:t>
      </w:r>
      <w:r w:rsidR="007751E5" w:rsidRPr="008E125D">
        <w:rPr>
          <w:rFonts w:ascii="Arial" w:hAnsi="Arial" w:cs="Arial"/>
          <w:bCs/>
          <w:i/>
          <w:sz w:val="22"/>
          <w:szCs w:val="22"/>
        </w:rPr>
        <w:t>)</w:t>
      </w:r>
    </w:p>
    <w:p w:rsidR="00E70E10" w:rsidRPr="008E125D" w:rsidRDefault="005824DC" w:rsidP="00660BE8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  <w:r w:rsidRPr="008E125D">
        <w:rPr>
          <w:rFonts w:ascii="Arial" w:hAnsi="Arial" w:cs="Arial"/>
          <w:bCs/>
          <w:sz w:val="22"/>
          <w:szCs w:val="22"/>
        </w:rPr>
        <w:t>(</w:t>
      </w:r>
      <w:proofErr w:type="gramStart"/>
      <w:r w:rsidRPr="008E125D">
        <w:rPr>
          <w:rFonts w:ascii="Arial" w:hAnsi="Arial" w:cs="Arial"/>
          <w:bCs/>
          <w:sz w:val="22"/>
          <w:szCs w:val="22"/>
        </w:rPr>
        <w:t>example</w:t>
      </w:r>
      <w:proofErr w:type="gramEnd"/>
      <w:r w:rsidRPr="008E125D">
        <w:rPr>
          <w:rFonts w:ascii="Arial" w:hAnsi="Arial" w:cs="Arial"/>
          <w:bCs/>
          <w:sz w:val="22"/>
          <w:szCs w:val="22"/>
        </w:rPr>
        <w:t>)</w:t>
      </w:r>
    </w:p>
    <w:p w:rsidR="00B86B0E" w:rsidRPr="008E125D" w:rsidRDefault="00B86B0E" w:rsidP="00660BE8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UNIVERSITY OF IOWA</w:t>
      </w:r>
    </w:p>
    <w:p w:rsidR="00B86B0E" w:rsidRPr="008E125D" w:rsidRDefault="00B86B0E" w:rsidP="00660BE8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Riverside Recital Hall - Remodel Space</w:t>
      </w:r>
    </w:p>
    <w:p w:rsidR="00B86B0E" w:rsidRPr="008262E4" w:rsidRDefault="00B86B0E" w:rsidP="00660BE8">
      <w:pPr>
        <w:pStyle w:val="ContinuedTableLabe"/>
        <w:jc w:val="center"/>
        <w:rPr>
          <w:b/>
          <w:bCs/>
          <w:szCs w:val="22"/>
        </w:rPr>
      </w:pPr>
      <w:r w:rsidRPr="008262E4">
        <w:rPr>
          <w:b/>
          <w:bCs/>
          <w:szCs w:val="22"/>
        </w:rPr>
        <w:t>Schematic Design</w:t>
      </w:r>
    </w:p>
    <w:p w:rsidR="00B86B0E" w:rsidRPr="008262E4" w:rsidRDefault="00B86B0E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BC7A8C" w:rsidRPr="008262E4" w:rsidRDefault="00B86B0E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262E4">
        <w:rPr>
          <w:rFonts w:ascii="Arial" w:hAnsi="Arial" w:cs="Arial"/>
          <w:b/>
          <w:bCs/>
          <w:sz w:val="22"/>
          <w:szCs w:val="22"/>
        </w:rPr>
        <w:t>February 2017</w:t>
      </w:r>
    </w:p>
    <w:p w:rsidR="007751E5" w:rsidRPr="008262E4" w:rsidRDefault="007751E5" w:rsidP="00660BE8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8262E4" w:rsidRPr="008262E4" w:rsidRDefault="008262E4" w:rsidP="00660BE8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FB60CB" w:rsidRPr="008262E4" w:rsidRDefault="00D255B6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262E4">
        <w:rPr>
          <w:rFonts w:ascii="Arial" w:hAnsi="Arial" w:cs="Arial"/>
          <w:b/>
          <w:bCs/>
          <w:sz w:val="22"/>
          <w:szCs w:val="22"/>
        </w:rPr>
        <w:t>Project Location</w:t>
      </w:r>
    </w:p>
    <w:p w:rsidR="00B26989" w:rsidRPr="008262E4" w:rsidRDefault="00FB60CB" w:rsidP="00660BE8">
      <w:pPr>
        <w:pStyle w:val="ListParagraph"/>
        <w:numPr>
          <w:ilvl w:val="0"/>
          <w:numId w:val="25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262E4">
        <w:rPr>
          <w:rFonts w:ascii="Arial" w:hAnsi="Arial" w:cs="Arial"/>
          <w:sz w:val="22"/>
          <w:szCs w:val="22"/>
        </w:rPr>
        <w:t xml:space="preserve">Insert </w:t>
      </w:r>
      <w:r w:rsidR="00D14111" w:rsidRPr="008262E4">
        <w:rPr>
          <w:rFonts w:ascii="Arial" w:hAnsi="Arial" w:cs="Arial"/>
          <w:sz w:val="22"/>
          <w:szCs w:val="22"/>
        </w:rPr>
        <w:t>m</w:t>
      </w:r>
      <w:r w:rsidRPr="008262E4">
        <w:rPr>
          <w:rFonts w:ascii="Arial" w:hAnsi="Arial" w:cs="Arial"/>
          <w:sz w:val="22"/>
          <w:szCs w:val="22"/>
        </w:rPr>
        <w:t>ap</w:t>
      </w:r>
      <w:r w:rsidR="001E4519" w:rsidRPr="008262E4">
        <w:rPr>
          <w:rFonts w:ascii="Arial" w:hAnsi="Arial" w:cs="Arial"/>
          <w:sz w:val="22"/>
          <w:szCs w:val="22"/>
        </w:rPr>
        <w:t>.</w:t>
      </w:r>
    </w:p>
    <w:p w:rsidR="00C04FDD" w:rsidRPr="008262E4" w:rsidRDefault="00641E7C" w:rsidP="00660BE8">
      <w:pPr>
        <w:pStyle w:val="ListParagraph"/>
        <w:numPr>
          <w:ilvl w:val="0"/>
          <w:numId w:val="25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262E4">
        <w:rPr>
          <w:rFonts w:ascii="Arial" w:hAnsi="Arial" w:cs="Arial"/>
          <w:sz w:val="22"/>
          <w:szCs w:val="22"/>
        </w:rPr>
        <w:t>Label</w:t>
      </w:r>
      <w:r w:rsidR="0042702F" w:rsidRPr="008262E4">
        <w:rPr>
          <w:rFonts w:ascii="Arial" w:hAnsi="Arial" w:cs="Arial"/>
          <w:sz w:val="22"/>
          <w:szCs w:val="22"/>
        </w:rPr>
        <w:t xml:space="preserve"> </w:t>
      </w:r>
      <w:r w:rsidR="00D255B6" w:rsidRPr="008262E4">
        <w:rPr>
          <w:rFonts w:ascii="Arial" w:hAnsi="Arial" w:cs="Arial"/>
          <w:sz w:val="22"/>
          <w:szCs w:val="22"/>
        </w:rPr>
        <w:t>project</w:t>
      </w:r>
      <w:r w:rsidR="00457F48" w:rsidRPr="008262E4">
        <w:rPr>
          <w:rFonts w:ascii="Arial" w:hAnsi="Arial" w:cs="Arial"/>
          <w:sz w:val="22"/>
          <w:szCs w:val="22"/>
        </w:rPr>
        <w:t xml:space="preserve">, </w:t>
      </w:r>
      <w:r w:rsidR="0042702F" w:rsidRPr="008262E4">
        <w:rPr>
          <w:rFonts w:ascii="Arial" w:hAnsi="Arial" w:cs="Arial"/>
          <w:sz w:val="22"/>
          <w:szCs w:val="22"/>
        </w:rPr>
        <w:t>m</w:t>
      </w:r>
      <w:r w:rsidR="00457F48" w:rsidRPr="008262E4">
        <w:rPr>
          <w:rFonts w:ascii="Arial" w:hAnsi="Arial" w:cs="Arial"/>
          <w:sz w:val="22"/>
          <w:szCs w:val="22"/>
        </w:rPr>
        <w:t xml:space="preserve">ajor roads, </w:t>
      </w:r>
      <w:r w:rsidR="005C01BA" w:rsidRPr="008262E4">
        <w:rPr>
          <w:rFonts w:ascii="Arial" w:hAnsi="Arial" w:cs="Arial"/>
          <w:sz w:val="22"/>
          <w:szCs w:val="22"/>
        </w:rPr>
        <w:t>and landmarks</w:t>
      </w:r>
      <w:r w:rsidR="008571AC" w:rsidRPr="008262E4">
        <w:rPr>
          <w:rFonts w:ascii="Arial" w:hAnsi="Arial" w:cs="Arial"/>
          <w:sz w:val="22"/>
          <w:szCs w:val="22"/>
        </w:rPr>
        <w:t>.</w:t>
      </w:r>
    </w:p>
    <w:p w:rsidR="0041776B" w:rsidRPr="008262E4" w:rsidRDefault="0041776B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</w:p>
    <w:p w:rsidR="0041776B" w:rsidRPr="008262E4" w:rsidRDefault="0041776B" w:rsidP="00660BE8">
      <w:pPr>
        <w:autoSpaceDE w:val="0"/>
        <w:autoSpaceDN w:val="0"/>
        <w:adjustRightInd w:val="0"/>
        <w:ind w:left="2700"/>
        <w:rPr>
          <w:rFonts w:ascii="Arial" w:hAnsi="Arial" w:cs="Arial"/>
          <w:bCs/>
          <w:sz w:val="22"/>
          <w:szCs w:val="22"/>
        </w:rPr>
      </w:pPr>
    </w:p>
    <w:p w:rsidR="0041776B" w:rsidRPr="008262E4" w:rsidRDefault="0041776B" w:rsidP="00660BE8">
      <w:pPr>
        <w:autoSpaceDE w:val="0"/>
        <w:autoSpaceDN w:val="0"/>
        <w:adjustRightInd w:val="0"/>
        <w:ind w:left="2700"/>
        <w:rPr>
          <w:rFonts w:ascii="Arial" w:hAnsi="Arial" w:cs="Arial"/>
          <w:bCs/>
          <w:sz w:val="22"/>
          <w:szCs w:val="22"/>
        </w:rPr>
      </w:pPr>
    </w:p>
    <w:p w:rsidR="0041776B" w:rsidRPr="008E125D" w:rsidRDefault="0041776B" w:rsidP="00660BE8">
      <w:pPr>
        <w:autoSpaceDE w:val="0"/>
        <w:autoSpaceDN w:val="0"/>
        <w:adjustRightInd w:val="0"/>
        <w:ind w:left="2700"/>
        <w:rPr>
          <w:rFonts w:ascii="Arial" w:hAnsi="Arial" w:cs="Arial"/>
          <w:bCs/>
          <w:i/>
          <w:sz w:val="22"/>
          <w:szCs w:val="22"/>
        </w:rPr>
      </w:pPr>
    </w:p>
    <w:p w:rsidR="0041776B" w:rsidRPr="008E125D" w:rsidRDefault="001A6852" w:rsidP="00F27123">
      <w:pPr>
        <w:autoSpaceDE w:val="0"/>
        <w:autoSpaceDN w:val="0"/>
        <w:adjustRightInd w:val="0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(</w:t>
      </w:r>
      <w:proofErr w:type="gramStart"/>
      <w:r>
        <w:rPr>
          <w:rFonts w:ascii="Arial" w:hAnsi="Arial" w:cs="Arial"/>
          <w:bCs/>
          <w:i/>
          <w:sz w:val="22"/>
          <w:szCs w:val="22"/>
        </w:rPr>
        <w:t>second</w:t>
      </w:r>
      <w:proofErr w:type="gramEnd"/>
      <w:r>
        <w:rPr>
          <w:rFonts w:ascii="Arial" w:hAnsi="Arial" w:cs="Arial"/>
          <w:bCs/>
          <w:i/>
          <w:sz w:val="22"/>
          <w:szCs w:val="22"/>
        </w:rPr>
        <w:t xml:space="preserve"> page</w:t>
      </w:r>
      <w:r w:rsidR="0041776B" w:rsidRPr="008E125D">
        <w:rPr>
          <w:rFonts w:ascii="Arial" w:hAnsi="Arial" w:cs="Arial"/>
          <w:bCs/>
          <w:i/>
          <w:sz w:val="22"/>
          <w:szCs w:val="22"/>
        </w:rPr>
        <w:t xml:space="preserve"> and beyond)</w:t>
      </w:r>
    </w:p>
    <w:p w:rsidR="004B562F" w:rsidRPr="008E125D" w:rsidRDefault="004B562F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rPr>
          <w:rFonts w:ascii="Arial" w:hAnsi="Arial" w:cs="Arial"/>
          <w:sz w:val="22"/>
          <w:szCs w:val="22"/>
        </w:rPr>
      </w:pPr>
    </w:p>
    <w:p w:rsidR="00FB60CB" w:rsidRPr="008E125D" w:rsidRDefault="006A4986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Site Plan</w:t>
      </w:r>
    </w:p>
    <w:p w:rsidR="00346328" w:rsidRPr="008E125D" w:rsidRDefault="00B26989" w:rsidP="00660BE8">
      <w:pPr>
        <w:pStyle w:val="ListParagraph"/>
        <w:numPr>
          <w:ilvl w:val="0"/>
          <w:numId w:val="27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 xml:space="preserve">Label project, major roads, </w:t>
      </w:r>
      <w:r w:rsidR="008571AC" w:rsidRPr="008E125D">
        <w:rPr>
          <w:rFonts w:ascii="Arial" w:hAnsi="Arial" w:cs="Arial"/>
          <w:sz w:val="22"/>
          <w:szCs w:val="22"/>
        </w:rPr>
        <w:t xml:space="preserve">and </w:t>
      </w:r>
      <w:r w:rsidRPr="008E125D">
        <w:rPr>
          <w:rFonts w:ascii="Arial" w:hAnsi="Arial" w:cs="Arial"/>
          <w:sz w:val="22"/>
          <w:szCs w:val="22"/>
        </w:rPr>
        <w:t>landmarks</w:t>
      </w:r>
      <w:r w:rsidR="008571AC" w:rsidRPr="008E125D">
        <w:rPr>
          <w:rFonts w:ascii="Arial" w:hAnsi="Arial" w:cs="Arial"/>
          <w:sz w:val="22"/>
          <w:szCs w:val="22"/>
        </w:rPr>
        <w:t>.</w:t>
      </w:r>
    </w:p>
    <w:p w:rsidR="00E670BA" w:rsidRPr="008E125D" w:rsidRDefault="00E670BA" w:rsidP="00660BE8">
      <w:pPr>
        <w:pStyle w:val="ListParagraph"/>
        <w:numPr>
          <w:ilvl w:val="0"/>
          <w:numId w:val="27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Provide “Legend” to distinguish areas</w:t>
      </w:r>
      <w:r w:rsidR="000551AE" w:rsidRPr="008E125D">
        <w:rPr>
          <w:rFonts w:ascii="Arial" w:hAnsi="Arial" w:cs="Arial"/>
          <w:sz w:val="22"/>
          <w:szCs w:val="22"/>
        </w:rPr>
        <w:t>, if needed</w:t>
      </w:r>
      <w:r w:rsidRPr="008E125D">
        <w:rPr>
          <w:rFonts w:ascii="Arial" w:hAnsi="Arial" w:cs="Arial"/>
          <w:sz w:val="22"/>
          <w:szCs w:val="22"/>
        </w:rPr>
        <w:t>.</w:t>
      </w:r>
    </w:p>
    <w:p w:rsidR="004B562F" w:rsidRPr="008E125D" w:rsidRDefault="004B562F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rPr>
          <w:rFonts w:ascii="Arial" w:hAnsi="Arial" w:cs="Arial"/>
          <w:sz w:val="22"/>
          <w:szCs w:val="22"/>
        </w:rPr>
      </w:pPr>
    </w:p>
    <w:p w:rsidR="00992968" w:rsidRPr="008E125D" w:rsidRDefault="001E4519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 xml:space="preserve">Exterior </w:t>
      </w:r>
      <w:r w:rsidR="00461BEF" w:rsidRPr="008E125D">
        <w:rPr>
          <w:rFonts w:ascii="Arial" w:hAnsi="Arial" w:cs="Arial"/>
          <w:b/>
          <w:bCs/>
          <w:sz w:val="22"/>
          <w:szCs w:val="22"/>
        </w:rPr>
        <w:t>Rendering</w:t>
      </w:r>
      <w:r w:rsidR="0041776B" w:rsidRPr="008E125D">
        <w:rPr>
          <w:rFonts w:ascii="Arial" w:hAnsi="Arial" w:cs="Arial"/>
          <w:b/>
          <w:bCs/>
          <w:sz w:val="22"/>
          <w:szCs w:val="22"/>
        </w:rPr>
        <w:t>s</w:t>
      </w:r>
    </w:p>
    <w:p w:rsidR="00D14111" w:rsidRPr="008E125D" w:rsidRDefault="003D1273" w:rsidP="00660BE8">
      <w:pPr>
        <w:pStyle w:val="ListParagraph"/>
        <w:numPr>
          <w:ilvl w:val="0"/>
          <w:numId w:val="36"/>
        </w:numPr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Label</w:t>
      </w:r>
      <w:r w:rsidR="00D41D4C" w:rsidRPr="008E125D">
        <w:rPr>
          <w:rFonts w:ascii="Arial" w:hAnsi="Arial" w:cs="Arial"/>
          <w:sz w:val="22"/>
          <w:szCs w:val="22"/>
        </w:rPr>
        <w:t xml:space="preserve"> views</w:t>
      </w:r>
      <w:r w:rsidR="00C90EF7" w:rsidRPr="008E125D">
        <w:rPr>
          <w:rFonts w:ascii="Arial" w:hAnsi="Arial" w:cs="Arial"/>
          <w:sz w:val="22"/>
          <w:szCs w:val="22"/>
        </w:rPr>
        <w:t xml:space="preserve"> (ex: looking southwest, </w:t>
      </w:r>
      <w:r w:rsidR="00D255B6" w:rsidRPr="008E125D">
        <w:rPr>
          <w:rFonts w:ascii="Arial" w:hAnsi="Arial" w:cs="Arial"/>
          <w:sz w:val="22"/>
          <w:szCs w:val="22"/>
        </w:rPr>
        <w:t>east elevation</w:t>
      </w:r>
      <w:r w:rsidR="00570F89" w:rsidRPr="008E125D">
        <w:rPr>
          <w:rFonts w:ascii="Arial" w:hAnsi="Arial" w:cs="Arial"/>
          <w:sz w:val="22"/>
          <w:szCs w:val="22"/>
        </w:rPr>
        <w:t>)</w:t>
      </w:r>
      <w:r w:rsidR="008571AC" w:rsidRPr="008E125D">
        <w:rPr>
          <w:rFonts w:ascii="Arial" w:hAnsi="Arial" w:cs="Arial"/>
          <w:sz w:val="22"/>
          <w:szCs w:val="22"/>
        </w:rPr>
        <w:t>.</w:t>
      </w:r>
    </w:p>
    <w:p w:rsidR="00F065EE" w:rsidRPr="008E125D" w:rsidRDefault="00F065EE" w:rsidP="00660BE8">
      <w:pPr>
        <w:tabs>
          <w:tab w:val="left" w:pos="990"/>
          <w:tab w:val="left" w:pos="1350"/>
          <w:tab w:val="left" w:pos="1710"/>
        </w:tabs>
        <w:rPr>
          <w:rFonts w:ascii="Arial" w:hAnsi="Arial" w:cs="Arial"/>
          <w:sz w:val="22"/>
          <w:szCs w:val="22"/>
        </w:rPr>
      </w:pPr>
    </w:p>
    <w:p w:rsidR="00D255B6" w:rsidRPr="008E125D" w:rsidRDefault="00346328" w:rsidP="00660BE8">
      <w:pPr>
        <w:tabs>
          <w:tab w:val="left" w:pos="990"/>
          <w:tab w:val="left" w:pos="1350"/>
          <w:tab w:val="left" w:pos="1710"/>
        </w:tabs>
        <w:jc w:val="center"/>
        <w:rPr>
          <w:rFonts w:ascii="Arial" w:hAnsi="Arial" w:cs="Arial"/>
          <w:b/>
          <w:sz w:val="22"/>
          <w:szCs w:val="22"/>
        </w:rPr>
      </w:pPr>
      <w:r w:rsidRPr="008E125D">
        <w:rPr>
          <w:rFonts w:ascii="Arial" w:hAnsi="Arial" w:cs="Arial"/>
          <w:b/>
          <w:sz w:val="22"/>
          <w:szCs w:val="22"/>
        </w:rPr>
        <w:t>Interior</w:t>
      </w:r>
      <w:r w:rsidR="00461BEF" w:rsidRPr="008E125D">
        <w:rPr>
          <w:rFonts w:ascii="Arial" w:hAnsi="Arial" w:cs="Arial"/>
          <w:b/>
          <w:sz w:val="22"/>
          <w:szCs w:val="22"/>
        </w:rPr>
        <w:t xml:space="preserve"> Rendering</w:t>
      </w:r>
      <w:r w:rsidR="0041776B" w:rsidRPr="008E125D">
        <w:rPr>
          <w:rFonts w:ascii="Arial" w:hAnsi="Arial" w:cs="Arial"/>
          <w:b/>
          <w:sz w:val="22"/>
          <w:szCs w:val="22"/>
        </w:rPr>
        <w:t>s</w:t>
      </w:r>
    </w:p>
    <w:p w:rsidR="00D14111" w:rsidRPr="008E125D" w:rsidRDefault="003D1273" w:rsidP="00660BE8">
      <w:pPr>
        <w:pStyle w:val="ListParagraph"/>
        <w:numPr>
          <w:ilvl w:val="0"/>
          <w:numId w:val="37"/>
        </w:numPr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Label</w:t>
      </w:r>
      <w:r w:rsidR="007C3A99" w:rsidRPr="008E125D">
        <w:rPr>
          <w:rFonts w:ascii="Arial" w:hAnsi="Arial" w:cs="Arial"/>
          <w:sz w:val="22"/>
          <w:szCs w:val="22"/>
        </w:rPr>
        <w:t xml:space="preserve"> views</w:t>
      </w:r>
      <w:r w:rsidR="008571AC" w:rsidRPr="008E125D">
        <w:rPr>
          <w:rFonts w:ascii="Arial" w:hAnsi="Arial" w:cs="Arial"/>
          <w:sz w:val="22"/>
          <w:szCs w:val="22"/>
        </w:rPr>
        <w:t xml:space="preserve"> (ex:</w:t>
      </w:r>
      <w:r w:rsidR="009F2715" w:rsidRPr="008E125D">
        <w:rPr>
          <w:rFonts w:ascii="Arial" w:hAnsi="Arial" w:cs="Arial"/>
          <w:sz w:val="22"/>
          <w:szCs w:val="22"/>
        </w:rPr>
        <w:t xml:space="preserve"> lobby</w:t>
      </w:r>
      <w:r w:rsidR="00D255B6" w:rsidRPr="008E125D">
        <w:rPr>
          <w:rFonts w:ascii="Arial" w:hAnsi="Arial" w:cs="Arial"/>
          <w:sz w:val="22"/>
          <w:szCs w:val="22"/>
        </w:rPr>
        <w:t xml:space="preserve"> looking north</w:t>
      </w:r>
      <w:r w:rsidR="00C44F0A" w:rsidRPr="008E125D">
        <w:rPr>
          <w:rFonts w:ascii="Arial" w:hAnsi="Arial" w:cs="Arial"/>
          <w:sz w:val="22"/>
          <w:szCs w:val="22"/>
        </w:rPr>
        <w:t>)</w:t>
      </w:r>
      <w:r w:rsidR="008571AC" w:rsidRPr="008E125D">
        <w:rPr>
          <w:rFonts w:ascii="Arial" w:hAnsi="Arial" w:cs="Arial"/>
          <w:sz w:val="22"/>
          <w:szCs w:val="22"/>
        </w:rPr>
        <w:t>.</w:t>
      </w:r>
    </w:p>
    <w:p w:rsidR="001B11D9" w:rsidRPr="008E125D" w:rsidRDefault="001B11D9" w:rsidP="00660BE8">
      <w:pPr>
        <w:pStyle w:val="ListParagraph"/>
        <w:numPr>
          <w:ilvl w:val="0"/>
          <w:numId w:val="37"/>
        </w:numPr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Exterior renderings not required for interior projects.</w:t>
      </w:r>
    </w:p>
    <w:p w:rsidR="004B562F" w:rsidRPr="008E125D" w:rsidRDefault="004B562F" w:rsidP="00660BE8">
      <w:pPr>
        <w:rPr>
          <w:rFonts w:ascii="Arial" w:hAnsi="Arial" w:cs="Arial"/>
          <w:sz w:val="22"/>
          <w:szCs w:val="22"/>
        </w:rPr>
      </w:pPr>
    </w:p>
    <w:p w:rsidR="007C3A99" w:rsidRPr="008E125D" w:rsidRDefault="00EC3AC9" w:rsidP="00660B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Floor Plans</w:t>
      </w:r>
    </w:p>
    <w:p w:rsidR="00E70E10" w:rsidRPr="008E125D" w:rsidRDefault="008571AC" w:rsidP="00660BE8">
      <w:pPr>
        <w:pStyle w:val="ListParagraph"/>
        <w:numPr>
          <w:ilvl w:val="0"/>
          <w:numId w:val="38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Provide “L</w:t>
      </w:r>
      <w:r w:rsidR="00D255B6" w:rsidRPr="008E125D">
        <w:rPr>
          <w:rFonts w:ascii="Arial" w:hAnsi="Arial" w:cs="Arial"/>
          <w:sz w:val="22"/>
          <w:szCs w:val="22"/>
        </w:rPr>
        <w:t>egen</w:t>
      </w:r>
      <w:r w:rsidR="00464E9A" w:rsidRPr="008E125D">
        <w:rPr>
          <w:rFonts w:ascii="Arial" w:hAnsi="Arial" w:cs="Arial"/>
          <w:sz w:val="22"/>
          <w:szCs w:val="22"/>
        </w:rPr>
        <w:t>d</w:t>
      </w:r>
      <w:r w:rsidRPr="008E125D">
        <w:rPr>
          <w:rFonts w:ascii="Arial" w:hAnsi="Arial" w:cs="Arial"/>
          <w:sz w:val="22"/>
          <w:szCs w:val="22"/>
        </w:rPr>
        <w:t>” to distinguish areas.</w:t>
      </w:r>
    </w:p>
    <w:p w:rsidR="00CA4AB3" w:rsidRPr="008E125D" w:rsidRDefault="0028307D" w:rsidP="00660BE8">
      <w:pPr>
        <w:pStyle w:val="ListParagraph"/>
        <w:numPr>
          <w:ilvl w:val="0"/>
          <w:numId w:val="38"/>
        </w:numPr>
        <w:tabs>
          <w:tab w:val="left" w:pos="561"/>
          <w:tab w:val="left" w:pos="935"/>
          <w:tab w:val="left" w:pos="1309"/>
          <w:tab w:val="left" w:pos="1683"/>
          <w:tab w:val="left" w:pos="2057"/>
        </w:tabs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Existing floor plans not required.</w:t>
      </w:r>
    </w:p>
    <w:p w:rsidR="000551AE" w:rsidRPr="008E125D" w:rsidRDefault="000551AE" w:rsidP="00660BE8">
      <w:pPr>
        <w:pStyle w:val="ListParagraph"/>
        <w:ind w:left="0"/>
        <w:jc w:val="center"/>
        <w:rPr>
          <w:rFonts w:ascii="Arial" w:hAnsi="Arial" w:cs="Arial"/>
          <w:color w:val="0070C0"/>
          <w:sz w:val="22"/>
          <w:szCs w:val="22"/>
        </w:rPr>
      </w:pPr>
    </w:p>
    <w:p w:rsidR="000551AE" w:rsidRPr="008E125D" w:rsidRDefault="000551AE" w:rsidP="00660BE8">
      <w:pPr>
        <w:pStyle w:val="ListParagraph"/>
        <w:ind w:left="0"/>
        <w:jc w:val="center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General</w:t>
      </w:r>
    </w:p>
    <w:p w:rsidR="000551AE" w:rsidRPr="008E125D" w:rsidRDefault="00166E93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0551AE" w:rsidRPr="008E125D">
        <w:rPr>
          <w:rFonts w:ascii="Arial" w:hAnsi="Arial" w:cs="Arial"/>
          <w:sz w:val="22"/>
          <w:szCs w:val="22"/>
        </w:rPr>
        <w:t>½</w:t>
      </w:r>
      <w:proofErr w:type="gramStart"/>
      <w:r w:rsidR="000551AE" w:rsidRPr="008E125D">
        <w:rPr>
          <w:rFonts w:ascii="Arial" w:hAnsi="Arial" w:cs="Arial"/>
          <w:sz w:val="22"/>
          <w:szCs w:val="22"/>
        </w:rPr>
        <w:t>”  x</w:t>
      </w:r>
      <w:proofErr w:type="gramEnd"/>
      <w:r w:rsidR="000551AE" w:rsidRPr="008E125D">
        <w:rPr>
          <w:rFonts w:ascii="Arial" w:hAnsi="Arial" w:cs="Arial"/>
          <w:sz w:val="22"/>
          <w:szCs w:val="22"/>
        </w:rPr>
        <w:t xml:space="preserve"> 11” portrait layout for all text and images.</w:t>
      </w:r>
    </w:p>
    <w:p w:rsidR="000551AE" w:rsidRPr="008E125D" w:rsidRDefault="000551AE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 xml:space="preserve">Aerial 11 </w:t>
      </w:r>
      <w:proofErr w:type="spellStart"/>
      <w:r w:rsidRPr="008E125D">
        <w:rPr>
          <w:rFonts w:ascii="Arial" w:hAnsi="Arial" w:cs="Arial"/>
          <w:sz w:val="22"/>
          <w:szCs w:val="22"/>
        </w:rPr>
        <w:t>pt</w:t>
      </w:r>
      <w:proofErr w:type="spellEnd"/>
      <w:r w:rsidR="00D83502">
        <w:rPr>
          <w:rFonts w:ascii="Arial" w:hAnsi="Arial" w:cs="Arial"/>
          <w:sz w:val="22"/>
          <w:szCs w:val="22"/>
        </w:rPr>
        <w:t xml:space="preserve"> for all text</w:t>
      </w:r>
      <w:r w:rsidRPr="008E125D">
        <w:rPr>
          <w:rFonts w:ascii="Arial" w:hAnsi="Arial" w:cs="Arial"/>
          <w:sz w:val="22"/>
          <w:szCs w:val="22"/>
        </w:rPr>
        <w:t>; titles in bold.</w:t>
      </w:r>
    </w:p>
    <w:p w:rsidR="000551AE" w:rsidRPr="008E125D" w:rsidRDefault="000551AE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Two images per page max</w:t>
      </w:r>
      <w:r w:rsidR="006C1119">
        <w:rPr>
          <w:rFonts w:ascii="Arial" w:hAnsi="Arial" w:cs="Arial"/>
          <w:sz w:val="22"/>
          <w:szCs w:val="22"/>
        </w:rPr>
        <w:t>imum.</w:t>
      </w:r>
    </w:p>
    <w:p w:rsidR="000551AE" w:rsidRPr="008E125D" w:rsidRDefault="00485574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Design n</w:t>
      </w:r>
      <w:r w:rsidR="0028307D" w:rsidRPr="008E125D">
        <w:rPr>
          <w:rFonts w:ascii="Arial" w:hAnsi="Arial" w:cs="Arial"/>
          <w:sz w:val="22"/>
          <w:szCs w:val="22"/>
        </w:rPr>
        <w:t xml:space="preserve">arratives </w:t>
      </w:r>
      <w:r w:rsidR="000551AE" w:rsidRPr="008E125D">
        <w:rPr>
          <w:rFonts w:ascii="Arial" w:hAnsi="Arial" w:cs="Arial"/>
          <w:sz w:val="22"/>
          <w:szCs w:val="22"/>
        </w:rPr>
        <w:t>not required.</w:t>
      </w:r>
    </w:p>
    <w:p w:rsidR="00CE4DC8" w:rsidRPr="008E125D" w:rsidRDefault="00CE4DC8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Page numbers not required.</w:t>
      </w:r>
    </w:p>
    <w:p w:rsidR="000551AE" w:rsidRPr="008E125D" w:rsidRDefault="000551AE" w:rsidP="00660BE8">
      <w:pPr>
        <w:pStyle w:val="ListParagraph"/>
        <w:numPr>
          <w:ilvl w:val="0"/>
          <w:numId w:val="33"/>
        </w:numPr>
        <w:ind w:left="2700" w:hanging="24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Use the same north arrow and scale on all plans.</w:t>
      </w:r>
    </w:p>
    <w:p w:rsidR="004A5928" w:rsidRPr="008E125D" w:rsidRDefault="004A5928" w:rsidP="00660BE8">
      <w:pPr>
        <w:pStyle w:val="ListParagraph"/>
        <w:ind w:left="2700"/>
        <w:rPr>
          <w:rFonts w:ascii="Arial" w:hAnsi="Arial" w:cs="Arial"/>
          <w:sz w:val="22"/>
          <w:szCs w:val="22"/>
        </w:rPr>
      </w:pPr>
    </w:p>
    <w:p w:rsidR="000551AE" w:rsidRPr="008E125D" w:rsidRDefault="000551AE" w:rsidP="00876D29">
      <w:pPr>
        <w:pStyle w:val="ListParagraph"/>
        <w:ind w:left="2700"/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t>Example:</w:t>
      </w:r>
      <w:r w:rsidR="006C1119" w:rsidRPr="008E12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580C0" wp14:editId="669580C1">
                <wp:simplePos x="0" y="0"/>
                <wp:positionH relativeFrom="column">
                  <wp:posOffset>1943100</wp:posOffset>
                </wp:positionH>
                <wp:positionV relativeFrom="paragraph">
                  <wp:posOffset>153670</wp:posOffset>
                </wp:positionV>
                <wp:extent cx="548640" cy="243840"/>
                <wp:effectExtent l="0" t="0" r="381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62EC" w:rsidRPr="00E262EC" w:rsidRDefault="00E262EC" w:rsidP="00E262E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D41D4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69580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3pt;margin-top:12.1pt;width:43.2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" fillcolor="white [3201]" stroked="f" strokeweight=".5pt">
                <v:textbox>
                  <w:txbxContent>
                    <w:p w:rsidR="00E262EC" w:rsidRPr="00E262EC" w:rsidRDefault="00E262EC" w:rsidP="00E262E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D41D4C">
                        <w:rPr>
                          <w:rFonts w:ascii="Arial" w:hAnsi="Arial" w:cs="Arial"/>
                          <w:sz w:val="22"/>
                          <w:szCs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</w:p>
    <w:p w:rsidR="000551AE" w:rsidRPr="008E125D" w:rsidRDefault="000551AE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rPr>
          <w:rFonts w:ascii="Arial" w:hAnsi="Arial" w:cs="Arial"/>
          <w:sz w:val="22"/>
          <w:szCs w:val="22"/>
        </w:rPr>
      </w:pPr>
    </w:p>
    <w:p w:rsidR="000D724C" w:rsidRPr="008E125D" w:rsidRDefault="006C1119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69580C2" wp14:editId="669580C3">
            <wp:simplePos x="0" y="0"/>
            <wp:positionH relativeFrom="column">
              <wp:posOffset>1912620</wp:posOffset>
            </wp:positionH>
            <wp:positionV relativeFrom="paragraph">
              <wp:posOffset>38735</wp:posOffset>
            </wp:positionV>
            <wp:extent cx="545979" cy="519317"/>
            <wp:effectExtent l="0" t="0" r="0" b="0"/>
            <wp:wrapNone/>
            <wp:docPr id="6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9" cy="5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E125D">
        <w:rPr>
          <w:rFonts w:ascii="Arial" w:hAnsi="Arial" w:cs="Arial"/>
          <w:noProof/>
          <w:color w:val="0070C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69580C4" wp14:editId="669580C5">
            <wp:simplePos x="0" y="0"/>
            <wp:positionH relativeFrom="column">
              <wp:posOffset>2447925</wp:posOffset>
            </wp:positionH>
            <wp:positionV relativeFrom="paragraph">
              <wp:posOffset>4445</wp:posOffset>
            </wp:positionV>
            <wp:extent cx="2163445" cy="441960"/>
            <wp:effectExtent l="0" t="0" r="0" b="0"/>
            <wp:wrapNone/>
            <wp:docPr id="6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724C" w:rsidRPr="008E125D" w:rsidRDefault="000D724C" w:rsidP="00660BE8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rPr>
          <w:rFonts w:ascii="Arial" w:hAnsi="Arial" w:cs="Arial"/>
          <w:sz w:val="22"/>
          <w:szCs w:val="22"/>
        </w:rPr>
      </w:pPr>
    </w:p>
    <w:p w:rsidR="000D724C" w:rsidRPr="008E125D" w:rsidRDefault="000D724C" w:rsidP="00660BE8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sz w:val="22"/>
          <w:szCs w:val="22"/>
        </w:rPr>
        <w:br w:type="page"/>
      </w:r>
    </w:p>
    <w:p w:rsidR="00112851" w:rsidRPr="00112851" w:rsidRDefault="00112851" w:rsidP="00112851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</w:rPr>
      </w:pPr>
      <w:r w:rsidRPr="008E125D">
        <w:rPr>
          <w:rFonts w:ascii="Arial" w:hAnsi="Arial" w:cs="Arial"/>
          <w:bCs/>
          <w:sz w:val="22"/>
          <w:szCs w:val="22"/>
        </w:rPr>
        <w:lastRenderedPageBreak/>
        <w:t>(</w:t>
      </w:r>
      <w:proofErr w:type="gramStart"/>
      <w:r w:rsidRPr="008E125D">
        <w:rPr>
          <w:rFonts w:ascii="Arial" w:hAnsi="Arial" w:cs="Arial"/>
          <w:bCs/>
          <w:sz w:val="22"/>
          <w:szCs w:val="22"/>
        </w:rPr>
        <w:t>example</w:t>
      </w:r>
      <w:proofErr w:type="gramEnd"/>
      <w:r w:rsidRPr="008E125D">
        <w:rPr>
          <w:rFonts w:ascii="Arial" w:hAnsi="Arial" w:cs="Arial"/>
          <w:bCs/>
          <w:sz w:val="22"/>
          <w:szCs w:val="22"/>
        </w:rPr>
        <w:t>)</w:t>
      </w:r>
    </w:p>
    <w:p w:rsidR="000D724C" w:rsidRPr="008E125D" w:rsidRDefault="000D724C" w:rsidP="000D724C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UNIVERSITY OF IOWA</w:t>
      </w:r>
    </w:p>
    <w:p w:rsidR="000D724C" w:rsidRPr="008E125D" w:rsidRDefault="000D724C" w:rsidP="000D724C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Riverside Recital Hall - Remodel Space</w:t>
      </w:r>
    </w:p>
    <w:p w:rsidR="000D724C" w:rsidRDefault="000D724C" w:rsidP="000D724C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Schematic Design</w:t>
      </w:r>
    </w:p>
    <w:p w:rsidR="00176234" w:rsidRPr="008E125D" w:rsidRDefault="00176234" w:rsidP="0017623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176234" w:rsidRPr="008E125D" w:rsidRDefault="00176234" w:rsidP="00176234">
      <w:pPr>
        <w:pStyle w:val="ContinuedTableLabe"/>
        <w:jc w:val="center"/>
        <w:rPr>
          <w:b/>
          <w:bCs/>
          <w:szCs w:val="22"/>
        </w:rPr>
      </w:pPr>
      <w:r w:rsidRPr="008E125D">
        <w:rPr>
          <w:b/>
          <w:bCs/>
          <w:szCs w:val="22"/>
        </w:rPr>
        <w:t>February 2017</w:t>
      </w:r>
    </w:p>
    <w:p w:rsidR="000D724C" w:rsidRDefault="000D724C" w:rsidP="000D724C">
      <w:pPr>
        <w:rPr>
          <w:rFonts w:ascii="Arial" w:hAnsi="Arial" w:cs="Arial"/>
          <w:b/>
          <w:bCs/>
          <w:sz w:val="22"/>
          <w:szCs w:val="22"/>
        </w:rPr>
      </w:pPr>
    </w:p>
    <w:p w:rsidR="008262E4" w:rsidRDefault="008262E4" w:rsidP="000D724C">
      <w:pPr>
        <w:rPr>
          <w:rFonts w:ascii="Arial" w:hAnsi="Arial" w:cs="Arial"/>
          <w:b/>
          <w:bCs/>
          <w:sz w:val="22"/>
          <w:szCs w:val="22"/>
        </w:rPr>
      </w:pPr>
    </w:p>
    <w:p w:rsidR="00176234" w:rsidRPr="008E125D" w:rsidRDefault="00176234" w:rsidP="000D724C">
      <w:pPr>
        <w:rPr>
          <w:rFonts w:ascii="Arial" w:hAnsi="Arial" w:cs="Arial"/>
          <w:b/>
          <w:bCs/>
          <w:sz w:val="22"/>
          <w:szCs w:val="22"/>
        </w:rPr>
      </w:pPr>
    </w:p>
    <w:p w:rsidR="008E125D" w:rsidRPr="008E125D" w:rsidRDefault="000D724C" w:rsidP="008E125D">
      <w:pPr>
        <w:pStyle w:val="ContinuedTableLabe"/>
        <w:jc w:val="center"/>
        <w:rPr>
          <w:b/>
          <w:bCs/>
          <w:spacing w:val="-2"/>
          <w:szCs w:val="22"/>
        </w:rPr>
      </w:pPr>
      <w:r w:rsidRPr="008E125D">
        <w:rPr>
          <w:b/>
          <w:bCs/>
          <w:noProof/>
          <w:spacing w:val="-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580C6" wp14:editId="669580C7">
                <wp:simplePos x="0" y="0"/>
                <wp:positionH relativeFrom="column">
                  <wp:posOffset>1333500</wp:posOffset>
                </wp:positionH>
                <wp:positionV relativeFrom="paragraph">
                  <wp:posOffset>4770755</wp:posOffset>
                </wp:positionV>
                <wp:extent cx="1661160" cy="7924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79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4C" w:rsidRPr="00A60E43" w:rsidRDefault="000D724C" w:rsidP="000D724C">
                            <w:pPr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A60E43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>Project Location:</w:t>
                            </w:r>
                          </w:p>
                          <w:p w:rsidR="000D724C" w:rsidRPr="00A60E43" w:rsidRDefault="000D724C" w:rsidP="000D724C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60E43">
                              <w:rPr>
                                <w:rFonts w:ascii="Arial" w:hAnsi="Arial" w:cs="Arial"/>
                                <w:szCs w:val="22"/>
                              </w:rPr>
                              <w:t>Riverside Recital Hall</w:t>
                            </w:r>
                          </w:p>
                          <w:p w:rsidR="000D724C" w:rsidRPr="00A60E43" w:rsidRDefault="000D724C" w:rsidP="000D724C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60E43">
                              <w:rPr>
                                <w:rFonts w:ascii="Arial" w:hAnsi="Arial" w:cs="Arial"/>
                                <w:szCs w:val="22"/>
                              </w:rPr>
                              <w:t>405 N. Riverside Drive</w:t>
                            </w:r>
                          </w:p>
                          <w:p w:rsidR="000D724C" w:rsidRPr="00A60E43" w:rsidRDefault="000D724C" w:rsidP="000D724C">
                            <w:pPr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A60E43">
                              <w:rPr>
                                <w:rFonts w:ascii="Arial" w:hAnsi="Arial" w:cs="Arial"/>
                                <w:szCs w:val="22"/>
                              </w:rPr>
                              <w:t>Iowa City, Iowa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C6" id="Text Box 16" o:spid="_x0000_s1027" type="#_x0000_t202" style="position:absolute;left:0;text-align:left;margin-left:105pt;margin-top:375.65pt;width:130.8pt;height:6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ZSjQIAAJMFAAAOAAAAZHJzL2Uyb0RvYy54bWysVMFuGyEQvVfqPyDuzdqu4y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" fillcolor="white [3201]" stroked="f" strokeweight=".5pt">
                <v:textbox>
                  <w:txbxContent>
                    <w:p w:rsidR="000D724C" w:rsidRPr="00A60E43" w:rsidRDefault="000D724C" w:rsidP="000D724C">
                      <w:pPr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A60E43">
                        <w:rPr>
                          <w:rFonts w:ascii="Arial" w:hAnsi="Arial" w:cs="Arial"/>
                          <w:b/>
                          <w:szCs w:val="22"/>
                        </w:rPr>
                        <w:t>Project Location:</w:t>
                      </w:r>
                    </w:p>
                    <w:p w:rsidR="000D724C" w:rsidRPr="00A60E43" w:rsidRDefault="000D724C" w:rsidP="000D724C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60E43">
                        <w:rPr>
                          <w:rFonts w:ascii="Arial" w:hAnsi="Arial" w:cs="Arial"/>
                          <w:szCs w:val="22"/>
                        </w:rPr>
                        <w:t>Riverside Recital Hall</w:t>
                      </w:r>
                    </w:p>
                    <w:p w:rsidR="000D724C" w:rsidRPr="00A60E43" w:rsidRDefault="000D724C" w:rsidP="000D724C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60E43">
                        <w:rPr>
                          <w:rFonts w:ascii="Arial" w:hAnsi="Arial" w:cs="Arial"/>
                          <w:szCs w:val="22"/>
                        </w:rPr>
                        <w:t>405 N. Riverside Drive</w:t>
                      </w:r>
                    </w:p>
                    <w:p w:rsidR="000D724C" w:rsidRPr="00A60E43" w:rsidRDefault="000D724C" w:rsidP="000D724C">
                      <w:pPr>
                        <w:rPr>
                          <w:rFonts w:ascii="Arial" w:hAnsi="Arial" w:cs="Arial"/>
                          <w:szCs w:val="22"/>
                        </w:rPr>
                      </w:pPr>
                      <w:r w:rsidRPr="00A60E43">
                        <w:rPr>
                          <w:rFonts w:ascii="Arial" w:hAnsi="Arial" w:cs="Arial"/>
                          <w:szCs w:val="22"/>
                        </w:rPr>
                        <w:t>Iowa City, Iowa</w:t>
                      </w:r>
                    </w:p>
                  </w:txbxContent>
                </v:textbox>
              </v:shape>
            </w:pict>
          </mc:Fallback>
        </mc:AlternateContent>
      </w:r>
      <w:r w:rsidRPr="008E125D">
        <w:rPr>
          <w:b/>
          <w:bCs/>
          <w:spacing w:val="-2"/>
          <w:szCs w:val="22"/>
        </w:rPr>
        <w:t>Project Location</w:t>
      </w:r>
    </w:p>
    <w:p w:rsidR="008E125D" w:rsidRDefault="00552205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580C8" wp14:editId="669580C9">
                <wp:simplePos x="0" y="0"/>
                <wp:positionH relativeFrom="column">
                  <wp:posOffset>4401185</wp:posOffset>
                </wp:positionH>
                <wp:positionV relativeFrom="paragraph">
                  <wp:posOffset>4412615</wp:posOffset>
                </wp:positionV>
                <wp:extent cx="560916" cy="221676"/>
                <wp:effectExtent l="0" t="0" r="0" b="69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16" cy="221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24C" w:rsidRPr="00E262EC" w:rsidRDefault="000D724C" w:rsidP="000D724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41D4C">
                              <w:rPr>
                                <w:rFonts w:ascii="Arial" w:hAnsi="Arial" w:cs="Arial"/>
                                <w:szCs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C8" id="Text Box 46" o:spid="_x0000_s1028" type="#_x0000_t202" style="position:absolute;margin-left:346.55pt;margin-top:347.45pt;width:44.15pt;height:1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" fillcolor="white [3201]" stroked="f" strokeweight=".5pt">
                <v:textbox>
                  <w:txbxContent>
                    <w:p w:rsidR="000D724C" w:rsidRPr="00E262EC" w:rsidRDefault="000D724C" w:rsidP="000D724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41D4C">
                        <w:rPr>
                          <w:rFonts w:ascii="Arial" w:hAnsi="Arial" w:cs="Arial"/>
                          <w:szCs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69580CA" wp14:editId="669580CB">
            <wp:simplePos x="0" y="0"/>
            <wp:positionH relativeFrom="column">
              <wp:posOffset>4396775</wp:posOffset>
            </wp:positionH>
            <wp:positionV relativeFrom="paragraph">
              <wp:posOffset>4639945</wp:posOffset>
            </wp:positionV>
            <wp:extent cx="545979" cy="519317"/>
            <wp:effectExtent l="0" t="0" r="0" b="0"/>
            <wp:wrapNone/>
            <wp:docPr id="6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9" cy="5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8E125D">
        <w:rPr>
          <w:rFonts w:ascii="Arial" w:hAnsi="Arial" w:cs="Arial"/>
          <w:b/>
          <w:bCs/>
          <w:noProof/>
          <w:spacing w:val="-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69580CC" wp14:editId="669580CD">
                <wp:simplePos x="0" y="0"/>
                <wp:positionH relativeFrom="page">
                  <wp:posOffset>845820</wp:posOffset>
                </wp:positionH>
                <wp:positionV relativeFrom="paragraph">
                  <wp:posOffset>133985</wp:posOffset>
                </wp:positionV>
                <wp:extent cx="7108190" cy="5003800"/>
                <wp:effectExtent l="0" t="0" r="0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8190" cy="5003800"/>
                          <a:chOff x="1056" y="-7432"/>
                          <a:chExt cx="11184" cy="787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2" y="-110"/>
                            <a:ext cx="445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-247"/>
                            <a:ext cx="288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-7432"/>
                            <a:ext cx="10006" cy="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2160" y="-3565"/>
                            <a:ext cx="1515" cy="3385"/>
                            <a:chOff x="2160" y="-3565"/>
                            <a:chExt cx="1515" cy="3385"/>
                          </a:xfrm>
                        </wpg:grpSpPr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2230 2160"/>
                                <a:gd name="T1" fmla="*/ T0 w 1515"/>
                                <a:gd name="T2" fmla="+- 0 -3445 -3565"/>
                                <a:gd name="T3" fmla="*/ -3445 h 3385"/>
                                <a:gd name="T4" fmla="+- 0 2210 2160"/>
                                <a:gd name="T5" fmla="*/ T4 w 1515"/>
                                <a:gd name="T6" fmla="+- 0 -3445 -3565"/>
                                <a:gd name="T7" fmla="*/ -3445 h 3385"/>
                                <a:gd name="T8" fmla="+- 0 2210 2160"/>
                                <a:gd name="T9" fmla="*/ T8 w 1515"/>
                                <a:gd name="T10" fmla="+- 0 -180 -3565"/>
                                <a:gd name="T11" fmla="*/ -180 h 3385"/>
                                <a:gd name="T12" fmla="+- 0 3674 2160"/>
                                <a:gd name="T13" fmla="*/ T12 w 1515"/>
                                <a:gd name="T14" fmla="+- 0 -180 -3565"/>
                                <a:gd name="T15" fmla="*/ -180 h 3385"/>
                                <a:gd name="T16" fmla="+- 0 3674 2160"/>
                                <a:gd name="T17" fmla="*/ T16 w 1515"/>
                                <a:gd name="T18" fmla="+- 0 -190 -3565"/>
                                <a:gd name="T19" fmla="*/ -190 h 3385"/>
                                <a:gd name="T20" fmla="+- 0 2230 2160"/>
                                <a:gd name="T21" fmla="*/ T20 w 1515"/>
                                <a:gd name="T22" fmla="+- 0 -190 -3565"/>
                                <a:gd name="T23" fmla="*/ -190 h 3385"/>
                                <a:gd name="T24" fmla="+- 0 2220 2160"/>
                                <a:gd name="T25" fmla="*/ T24 w 1515"/>
                                <a:gd name="T26" fmla="+- 0 -200 -3565"/>
                                <a:gd name="T27" fmla="*/ -200 h 3385"/>
                                <a:gd name="T28" fmla="+- 0 2230 2160"/>
                                <a:gd name="T29" fmla="*/ T28 w 1515"/>
                                <a:gd name="T30" fmla="+- 0 -200 -3565"/>
                                <a:gd name="T31" fmla="*/ -200 h 3385"/>
                                <a:gd name="T32" fmla="+- 0 2230 2160"/>
                                <a:gd name="T33" fmla="*/ T32 w 1515"/>
                                <a:gd name="T34" fmla="+- 0 -3445 -3565"/>
                                <a:gd name="T35" fmla="*/ -3445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70" y="120"/>
                                  </a:moveTo>
                                  <a:lnTo>
                                    <a:pt x="50" y="120"/>
                                  </a:lnTo>
                                  <a:lnTo>
                                    <a:pt x="50" y="3385"/>
                                  </a:lnTo>
                                  <a:lnTo>
                                    <a:pt x="1514" y="3385"/>
                                  </a:lnTo>
                                  <a:lnTo>
                                    <a:pt x="1514" y="3375"/>
                                  </a:lnTo>
                                  <a:lnTo>
                                    <a:pt x="70" y="3375"/>
                                  </a:lnTo>
                                  <a:lnTo>
                                    <a:pt x="60" y="3365"/>
                                  </a:lnTo>
                                  <a:lnTo>
                                    <a:pt x="70" y="3365"/>
                                  </a:lnTo>
                                  <a:lnTo>
                                    <a:pt x="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2230 2160"/>
                                <a:gd name="T1" fmla="*/ T0 w 1515"/>
                                <a:gd name="T2" fmla="+- 0 -200 -3565"/>
                                <a:gd name="T3" fmla="*/ -200 h 3385"/>
                                <a:gd name="T4" fmla="+- 0 2220 2160"/>
                                <a:gd name="T5" fmla="*/ T4 w 1515"/>
                                <a:gd name="T6" fmla="+- 0 -200 -3565"/>
                                <a:gd name="T7" fmla="*/ -200 h 3385"/>
                                <a:gd name="T8" fmla="+- 0 2230 2160"/>
                                <a:gd name="T9" fmla="*/ T8 w 1515"/>
                                <a:gd name="T10" fmla="+- 0 -190 -3565"/>
                                <a:gd name="T11" fmla="*/ -190 h 3385"/>
                                <a:gd name="T12" fmla="+- 0 2230 2160"/>
                                <a:gd name="T13" fmla="*/ T12 w 1515"/>
                                <a:gd name="T14" fmla="+- 0 -200 -3565"/>
                                <a:gd name="T15" fmla="*/ -200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70" y="3365"/>
                                  </a:moveTo>
                                  <a:lnTo>
                                    <a:pt x="60" y="3365"/>
                                  </a:lnTo>
                                  <a:lnTo>
                                    <a:pt x="70" y="3375"/>
                                  </a:lnTo>
                                  <a:lnTo>
                                    <a:pt x="70" y="3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3674 2160"/>
                                <a:gd name="T1" fmla="*/ T0 w 1515"/>
                                <a:gd name="T2" fmla="+- 0 -200 -3565"/>
                                <a:gd name="T3" fmla="*/ -200 h 3385"/>
                                <a:gd name="T4" fmla="+- 0 2230 2160"/>
                                <a:gd name="T5" fmla="*/ T4 w 1515"/>
                                <a:gd name="T6" fmla="+- 0 -200 -3565"/>
                                <a:gd name="T7" fmla="*/ -200 h 3385"/>
                                <a:gd name="T8" fmla="+- 0 2230 2160"/>
                                <a:gd name="T9" fmla="*/ T8 w 1515"/>
                                <a:gd name="T10" fmla="+- 0 -190 -3565"/>
                                <a:gd name="T11" fmla="*/ -190 h 3385"/>
                                <a:gd name="T12" fmla="+- 0 3674 2160"/>
                                <a:gd name="T13" fmla="*/ T12 w 1515"/>
                                <a:gd name="T14" fmla="+- 0 -190 -3565"/>
                                <a:gd name="T15" fmla="*/ -190 h 3385"/>
                                <a:gd name="T16" fmla="+- 0 3674 2160"/>
                                <a:gd name="T17" fmla="*/ T16 w 1515"/>
                                <a:gd name="T18" fmla="+- 0 -200 -3565"/>
                                <a:gd name="T19" fmla="*/ -200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1514" y="3365"/>
                                  </a:moveTo>
                                  <a:lnTo>
                                    <a:pt x="70" y="3365"/>
                                  </a:lnTo>
                                  <a:lnTo>
                                    <a:pt x="70" y="3375"/>
                                  </a:lnTo>
                                  <a:lnTo>
                                    <a:pt x="1514" y="3375"/>
                                  </a:lnTo>
                                  <a:lnTo>
                                    <a:pt x="1514" y="3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2219 2160"/>
                                <a:gd name="T1" fmla="*/ T0 w 1515"/>
                                <a:gd name="T2" fmla="+- 0 -3565 -3565"/>
                                <a:gd name="T3" fmla="*/ -3565 h 3385"/>
                                <a:gd name="T4" fmla="+- 0 2160 2160"/>
                                <a:gd name="T5" fmla="*/ T4 w 1515"/>
                                <a:gd name="T6" fmla="+- 0 -3445 -3565"/>
                                <a:gd name="T7" fmla="*/ -3445 h 3385"/>
                                <a:gd name="T8" fmla="+- 0 2210 2160"/>
                                <a:gd name="T9" fmla="*/ T8 w 1515"/>
                                <a:gd name="T10" fmla="+- 0 -3445 -3565"/>
                                <a:gd name="T11" fmla="*/ -3445 h 3385"/>
                                <a:gd name="T12" fmla="+- 0 2210 2160"/>
                                <a:gd name="T13" fmla="*/ T12 w 1515"/>
                                <a:gd name="T14" fmla="+- 0 -3465 -3565"/>
                                <a:gd name="T15" fmla="*/ -3465 h 3385"/>
                                <a:gd name="T16" fmla="+- 0 2270 2160"/>
                                <a:gd name="T17" fmla="*/ T16 w 1515"/>
                                <a:gd name="T18" fmla="+- 0 -3465 -3565"/>
                                <a:gd name="T19" fmla="*/ -3465 h 3385"/>
                                <a:gd name="T20" fmla="+- 0 2219 2160"/>
                                <a:gd name="T21" fmla="*/ T20 w 1515"/>
                                <a:gd name="T22" fmla="+- 0 -3565 -3565"/>
                                <a:gd name="T23" fmla="*/ -3565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59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2230 2160"/>
                                <a:gd name="T1" fmla="*/ T0 w 1515"/>
                                <a:gd name="T2" fmla="+- 0 -3465 -3565"/>
                                <a:gd name="T3" fmla="*/ -3465 h 3385"/>
                                <a:gd name="T4" fmla="+- 0 2210 2160"/>
                                <a:gd name="T5" fmla="*/ T4 w 1515"/>
                                <a:gd name="T6" fmla="+- 0 -3465 -3565"/>
                                <a:gd name="T7" fmla="*/ -3465 h 3385"/>
                                <a:gd name="T8" fmla="+- 0 2210 2160"/>
                                <a:gd name="T9" fmla="*/ T8 w 1515"/>
                                <a:gd name="T10" fmla="+- 0 -3445 -3565"/>
                                <a:gd name="T11" fmla="*/ -3445 h 3385"/>
                                <a:gd name="T12" fmla="+- 0 2230 2160"/>
                                <a:gd name="T13" fmla="*/ T12 w 1515"/>
                                <a:gd name="T14" fmla="+- 0 -3445 -3565"/>
                                <a:gd name="T15" fmla="*/ -3445 h 3385"/>
                                <a:gd name="T16" fmla="+- 0 2230 2160"/>
                                <a:gd name="T17" fmla="*/ T16 w 1515"/>
                                <a:gd name="T18" fmla="+- 0 -3465 -3565"/>
                                <a:gd name="T19" fmla="*/ -3465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2160" y="-3565"/>
                              <a:ext cx="1515" cy="3385"/>
                            </a:xfrm>
                            <a:custGeom>
                              <a:avLst/>
                              <a:gdLst>
                                <a:gd name="T0" fmla="+- 0 2270 2160"/>
                                <a:gd name="T1" fmla="*/ T0 w 1515"/>
                                <a:gd name="T2" fmla="+- 0 -3465 -3565"/>
                                <a:gd name="T3" fmla="*/ -3465 h 3385"/>
                                <a:gd name="T4" fmla="+- 0 2230 2160"/>
                                <a:gd name="T5" fmla="*/ T4 w 1515"/>
                                <a:gd name="T6" fmla="+- 0 -3465 -3565"/>
                                <a:gd name="T7" fmla="*/ -3465 h 3385"/>
                                <a:gd name="T8" fmla="+- 0 2230 2160"/>
                                <a:gd name="T9" fmla="*/ T8 w 1515"/>
                                <a:gd name="T10" fmla="+- 0 -3445 -3565"/>
                                <a:gd name="T11" fmla="*/ -3445 h 3385"/>
                                <a:gd name="T12" fmla="+- 0 2280 2160"/>
                                <a:gd name="T13" fmla="*/ T12 w 1515"/>
                                <a:gd name="T14" fmla="+- 0 -3446 -3565"/>
                                <a:gd name="T15" fmla="*/ -3446 h 3385"/>
                                <a:gd name="T16" fmla="+- 0 2270 2160"/>
                                <a:gd name="T17" fmla="*/ T16 w 1515"/>
                                <a:gd name="T18" fmla="+- 0 -3465 -3565"/>
                                <a:gd name="T19" fmla="*/ -3465 h 3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15" h="3385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2010" y="-4060"/>
                            <a:ext cx="297" cy="448"/>
                            <a:chOff x="2010" y="-4060"/>
                            <a:chExt cx="297" cy="448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2010" y="-4060"/>
                              <a:ext cx="297" cy="448"/>
                            </a:xfrm>
                            <a:custGeom>
                              <a:avLst/>
                              <a:gdLst>
                                <a:gd name="T0" fmla="+- 0 2307 2010"/>
                                <a:gd name="T1" fmla="*/ T0 w 297"/>
                                <a:gd name="T2" fmla="+- 0 -3706 -4060"/>
                                <a:gd name="T3" fmla="*/ -3706 h 448"/>
                                <a:gd name="T4" fmla="+- 0 2119 2010"/>
                                <a:gd name="T5" fmla="*/ T4 w 297"/>
                                <a:gd name="T6" fmla="+- 0 -3706 -4060"/>
                                <a:gd name="T7" fmla="*/ -3706 h 448"/>
                                <a:gd name="T8" fmla="+- 0 2119 2010"/>
                                <a:gd name="T9" fmla="*/ T8 w 297"/>
                                <a:gd name="T10" fmla="+- 0 -3612 -4060"/>
                                <a:gd name="T11" fmla="*/ -3612 h 448"/>
                                <a:gd name="T12" fmla="+- 0 2307 2010"/>
                                <a:gd name="T13" fmla="*/ T12 w 297"/>
                                <a:gd name="T14" fmla="+- 0 -3612 -4060"/>
                                <a:gd name="T15" fmla="*/ -3612 h 448"/>
                                <a:gd name="T16" fmla="+- 0 2307 2010"/>
                                <a:gd name="T17" fmla="*/ T16 w 297"/>
                                <a:gd name="T18" fmla="+- 0 -3706 -4060"/>
                                <a:gd name="T19" fmla="*/ -370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448">
                                  <a:moveTo>
                                    <a:pt x="297" y="354"/>
                                  </a:moveTo>
                                  <a:lnTo>
                                    <a:pt x="109" y="354"/>
                                  </a:lnTo>
                                  <a:lnTo>
                                    <a:pt x="109" y="448"/>
                                  </a:lnTo>
                                  <a:lnTo>
                                    <a:pt x="297" y="448"/>
                                  </a:lnTo>
                                  <a:lnTo>
                                    <a:pt x="297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2010" y="-4060"/>
                              <a:ext cx="297" cy="448"/>
                            </a:xfrm>
                            <a:custGeom>
                              <a:avLst/>
                              <a:gdLst>
                                <a:gd name="T0" fmla="+- 0 2265 2010"/>
                                <a:gd name="T1" fmla="*/ T0 w 297"/>
                                <a:gd name="T2" fmla="+- 0 -4060 -4060"/>
                                <a:gd name="T3" fmla="*/ -4060 h 448"/>
                                <a:gd name="T4" fmla="+- 0 2105 2010"/>
                                <a:gd name="T5" fmla="*/ T4 w 297"/>
                                <a:gd name="T6" fmla="+- 0 -4056 -4060"/>
                                <a:gd name="T7" fmla="*/ -4056 h 448"/>
                                <a:gd name="T8" fmla="+- 0 2078 2010"/>
                                <a:gd name="T9" fmla="*/ T8 w 297"/>
                                <a:gd name="T10" fmla="+- 0 -3997 -4060"/>
                                <a:gd name="T11" fmla="*/ -3997 h 448"/>
                                <a:gd name="T12" fmla="+- 0 2015 2010"/>
                                <a:gd name="T13" fmla="*/ T12 w 297"/>
                                <a:gd name="T14" fmla="+- 0 -3970 -4060"/>
                                <a:gd name="T15" fmla="*/ -3970 h 448"/>
                                <a:gd name="T16" fmla="+- 0 2010 2010"/>
                                <a:gd name="T17" fmla="*/ T16 w 297"/>
                                <a:gd name="T18" fmla="+- 0 -3761 -4060"/>
                                <a:gd name="T19" fmla="*/ -3761 h 448"/>
                                <a:gd name="T20" fmla="+- 0 2064 2010"/>
                                <a:gd name="T21" fmla="*/ T20 w 297"/>
                                <a:gd name="T22" fmla="+- 0 -3752 -4060"/>
                                <a:gd name="T23" fmla="*/ -3752 h 448"/>
                                <a:gd name="T24" fmla="+- 0 2063 2010"/>
                                <a:gd name="T25" fmla="*/ T24 w 297"/>
                                <a:gd name="T26" fmla="+- 0 -3738 -4060"/>
                                <a:gd name="T27" fmla="*/ -3738 h 448"/>
                                <a:gd name="T28" fmla="+- 0 2062 2010"/>
                                <a:gd name="T29" fmla="*/ T28 w 297"/>
                                <a:gd name="T30" fmla="+- 0 -3732 -4060"/>
                                <a:gd name="T31" fmla="*/ -3732 h 448"/>
                                <a:gd name="T32" fmla="+- 0 2061 2010"/>
                                <a:gd name="T33" fmla="*/ T32 w 297"/>
                                <a:gd name="T34" fmla="+- 0 -3729 -4060"/>
                                <a:gd name="T35" fmla="*/ -3729 h 448"/>
                                <a:gd name="T36" fmla="+- 0 2060 2010"/>
                                <a:gd name="T37" fmla="*/ T36 w 297"/>
                                <a:gd name="T38" fmla="+- 0 -3722 -4060"/>
                                <a:gd name="T39" fmla="*/ -3722 h 448"/>
                                <a:gd name="T40" fmla="+- 0 2060 2010"/>
                                <a:gd name="T41" fmla="*/ T40 w 297"/>
                                <a:gd name="T42" fmla="+- 0 -3706 -4060"/>
                                <a:gd name="T43" fmla="*/ -3706 h 448"/>
                                <a:gd name="T44" fmla="+- 0 2307 2010"/>
                                <a:gd name="T45" fmla="*/ T44 w 297"/>
                                <a:gd name="T46" fmla="+- 0 -3706 -4060"/>
                                <a:gd name="T47" fmla="*/ -3706 h 448"/>
                                <a:gd name="T48" fmla="+- 0 2307 2010"/>
                                <a:gd name="T49" fmla="*/ T48 w 297"/>
                                <a:gd name="T50" fmla="+- 0 -3733 -4060"/>
                                <a:gd name="T51" fmla="*/ -3733 h 448"/>
                                <a:gd name="T52" fmla="+- 0 2367 2010"/>
                                <a:gd name="T53" fmla="*/ T52 w 297"/>
                                <a:gd name="T54" fmla="+- 0 -3752 -4060"/>
                                <a:gd name="T55" fmla="*/ -3752 h 448"/>
                                <a:gd name="T56" fmla="+- 0 2372 2010"/>
                                <a:gd name="T57" fmla="*/ T56 w 297"/>
                                <a:gd name="T58" fmla="+- 0 -3832 -4060"/>
                                <a:gd name="T59" fmla="*/ -3832 h 448"/>
                                <a:gd name="T60" fmla="+- 0 2375 2010"/>
                                <a:gd name="T61" fmla="*/ T60 w 297"/>
                                <a:gd name="T62" fmla="+- 0 -3873 -4060"/>
                                <a:gd name="T63" fmla="*/ -3873 h 448"/>
                                <a:gd name="T64" fmla="+- 0 2377 2010"/>
                                <a:gd name="T65" fmla="*/ T64 w 297"/>
                                <a:gd name="T66" fmla="+- 0 -3893 -4060"/>
                                <a:gd name="T67" fmla="*/ -3893 h 448"/>
                                <a:gd name="T68" fmla="+- 0 2381 2010"/>
                                <a:gd name="T69" fmla="*/ T68 w 297"/>
                                <a:gd name="T70" fmla="+- 0 -3953 -4060"/>
                                <a:gd name="T71" fmla="*/ -3953 h 448"/>
                                <a:gd name="T72" fmla="+- 0 2382 2010"/>
                                <a:gd name="T73" fmla="*/ T72 w 297"/>
                                <a:gd name="T74" fmla="+- 0 -3992 -4060"/>
                                <a:gd name="T75" fmla="*/ -3992 h 448"/>
                                <a:gd name="T76" fmla="+- 0 2281 2010"/>
                                <a:gd name="T77" fmla="*/ T76 w 297"/>
                                <a:gd name="T78" fmla="+- 0 -4003 -4060"/>
                                <a:gd name="T79" fmla="*/ -4003 h 448"/>
                                <a:gd name="T80" fmla="+- 0 2265 2010"/>
                                <a:gd name="T81" fmla="*/ T80 w 297"/>
                                <a:gd name="T82" fmla="+- 0 -4060 -4060"/>
                                <a:gd name="T83" fmla="*/ -4060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7" h="448">
                                  <a:moveTo>
                                    <a:pt x="255" y="0"/>
                                  </a:moveTo>
                                  <a:lnTo>
                                    <a:pt x="95" y="4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4" y="308"/>
                                  </a:lnTo>
                                  <a:lnTo>
                                    <a:pt x="53" y="322"/>
                                  </a:lnTo>
                                  <a:lnTo>
                                    <a:pt x="52" y="328"/>
                                  </a:lnTo>
                                  <a:lnTo>
                                    <a:pt x="51" y="331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50" y="354"/>
                                  </a:lnTo>
                                  <a:lnTo>
                                    <a:pt x="297" y="354"/>
                                  </a:lnTo>
                                  <a:lnTo>
                                    <a:pt x="297" y="327"/>
                                  </a:lnTo>
                                  <a:lnTo>
                                    <a:pt x="357" y="308"/>
                                  </a:lnTo>
                                  <a:lnTo>
                                    <a:pt x="362" y="228"/>
                                  </a:lnTo>
                                  <a:lnTo>
                                    <a:pt x="365" y="187"/>
                                  </a:lnTo>
                                  <a:lnTo>
                                    <a:pt x="367" y="167"/>
                                  </a:lnTo>
                                  <a:lnTo>
                                    <a:pt x="371" y="107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2010" y="-4060"/>
                            <a:ext cx="372" cy="448"/>
                            <a:chOff x="2010" y="-4060"/>
                            <a:chExt cx="372" cy="448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2010" y="-4060"/>
                              <a:ext cx="372" cy="448"/>
                            </a:xfrm>
                            <a:custGeom>
                              <a:avLst/>
                              <a:gdLst>
                                <a:gd name="T0" fmla="+- 0 2105 2010"/>
                                <a:gd name="T1" fmla="*/ T0 w 372"/>
                                <a:gd name="T2" fmla="+- 0 -4056 -4060"/>
                                <a:gd name="T3" fmla="*/ -4056 h 448"/>
                                <a:gd name="T4" fmla="+- 0 2265 2010"/>
                                <a:gd name="T5" fmla="*/ T4 w 372"/>
                                <a:gd name="T6" fmla="+- 0 -4060 -4060"/>
                                <a:gd name="T7" fmla="*/ -4060 h 448"/>
                                <a:gd name="T8" fmla="+- 0 2281 2010"/>
                                <a:gd name="T9" fmla="*/ T8 w 372"/>
                                <a:gd name="T10" fmla="+- 0 -4003 -4060"/>
                                <a:gd name="T11" fmla="*/ -4003 h 448"/>
                                <a:gd name="T12" fmla="+- 0 2382 2010"/>
                                <a:gd name="T13" fmla="*/ T12 w 372"/>
                                <a:gd name="T14" fmla="+- 0 -3992 -4060"/>
                                <a:gd name="T15" fmla="*/ -3992 h 448"/>
                                <a:gd name="T16" fmla="+- 0 2379 2010"/>
                                <a:gd name="T17" fmla="*/ T16 w 372"/>
                                <a:gd name="T18" fmla="+- 0 -3913 -4060"/>
                                <a:gd name="T19" fmla="*/ -3913 h 448"/>
                                <a:gd name="T20" fmla="+- 0 2374 2010"/>
                                <a:gd name="T21" fmla="*/ T20 w 372"/>
                                <a:gd name="T22" fmla="+- 0 -3852 -4060"/>
                                <a:gd name="T23" fmla="*/ -3852 h 448"/>
                                <a:gd name="T24" fmla="+- 0 2372 2010"/>
                                <a:gd name="T25" fmla="*/ T24 w 372"/>
                                <a:gd name="T26" fmla="+- 0 -3832 -4060"/>
                                <a:gd name="T27" fmla="*/ -3832 h 448"/>
                                <a:gd name="T28" fmla="+- 0 2370 2010"/>
                                <a:gd name="T29" fmla="*/ T28 w 372"/>
                                <a:gd name="T30" fmla="+- 0 -3812 -4060"/>
                                <a:gd name="T31" fmla="*/ -3812 h 448"/>
                                <a:gd name="T32" fmla="+- 0 2369 2010"/>
                                <a:gd name="T33" fmla="*/ T32 w 372"/>
                                <a:gd name="T34" fmla="+- 0 -3792 -4060"/>
                                <a:gd name="T35" fmla="*/ -3792 h 448"/>
                                <a:gd name="T36" fmla="+- 0 2368 2010"/>
                                <a:gd name="T37" fmla="*/ T36 w 372"/>
                                <a:gd name="T38" fmla="+- 0 -3772 -4060"/>
                                <a:gd name="T39" fmla="*/ -3772 h 448"/>
                                <a:gd name="T40" fmla="+- 0 2367 2010"/>
                                <a:gd name="T41" fmla="*/ T40 w 372"/>
                                <a:gd name="T42" fmla="+- 0 -3752 -4060"/>
                                <a:gd name="T43" fmla="*/ -3752 h 448"/>
                                <a:gd name="T44" fmla="+- 0 2307 2010"/>
                                <a:gd name="T45" fmla="*/ T44 w 372"/>
                                <a:gd name="T46" fmla="+- 0 -3733 -4060"/>
                                <a:gd name="T47" fmla="*/ -3733 h 448"/>
                                <a:gd name="T48" fmla="+- 0 2307 2010"/>
                                <a:gd name="T49" fmla="*/ T48 w 372"/>
                                <a:gd name="T50" fmla="+- 0 -3612 -4060"/>
                                <a:gd name="T51" fmla="*/ -3612 h 448"/>
                                <a:gd name="T52" fmla="+- 0 2119 2010"/>
                                <a:gd name="T53" fmla="*/ T52 w 372"/>
                                <a:gd name="T54" fmla="+- 0 -3612 -4060"/>
                                <a:gd name="T55" fmla="*/ -3612 h 448"/>
                                <a:gd name="T56" fmla="+- 0 2119 2010"/>
                                <a:gd name="T57" fmla="*/ T56 w 372"/>
                                <a:gd name="T58" fmla="+- 0 -3706 -4060"/>
                                <a:gd name="T59" fmla="*/ -3706 h 448"/>
                                <a:gd name="T60" fmla="+- 0 2060 2010"/>
                                <a:gd name="T61" fmla="*/ T60 w 372"/>
                                <a:gd name="T62" fmla="+- 0 -3706 -4060"/>
                                <a:gd name="T63" fmla="*/ -3706 h 448"/>
                                <a:gd name="T64" fmla="+- 0 2060 2010"/>
                                <a:gd name="T65" fmla="*/ T64 w 372"/>
                                <a:gd name="T66" fmla="+- 0 -3722 -4060"/>
                                <a:gd name="T67" fmla="*/ -3722 h 448"/>
                                <a:gd name="T68" fmla="+- 0 2061 2010"/>
                                <a:gd name="T69" fmla="*/ T68 w 372"/>
                                <a:gd name="T70" fmla="+- 0 -3729 -4060"/>
                                <a:gd name="T71" fmla="*/ -3729 h 448"/>
                                <a:gd name="T72" fmla="+- 0 2062 2010"/>
                                <a:gd name="T73" fmla="*/ T72 w 372"/>
                                <a:gd name="T74" fmla="+- 0 -3732 -4060"/>
                                <a:gd name="T75" fmla="*/ -3732 h 448"/>
                                <a:gd name="T76" fmla="+- 0 2063 2010"/>
                                <a:gd name="T77" fmla="*/ T76 w 372"/>
                                <a:gd name="T78" fmla="+- 0 -3738 -4060"/>
                                <a:gd name="T79" fmla="*/ -3738 h 448"/>
                                <a:gd name="T80" fmla="+- 0 2064 2010"/>
                                <a:gd name="T81" fmla="*/ T80 w 372"/>
                                <a:gd name="T82" fmla="+- 0 -3752 -4060"/>
                                <a:gd name="T83" fmla="*/ -3752 h 448"/>
                                <a:gd name="T84" fmla="+- 0 2010 2010"/>
                                <a:gd name="T85" fmla="*/ T84 w 372"/>
                                <a:gd name="T86" fmla="+- 0 -3761 -4060"/>
                                <a:gd name="T87" fmla="*/ -3761 h 448"/>
                                <a:gd name="T88" fmla="+- 0 2015 2010"/>
                                <a:gd name="T89" fmla="*/ T88 w 372"/>
                                <a:gd name="T90" fmla="+- 0 -3970 -4060"/>
                                <a:gd name="T91" fmla="*/ -3970 h 448"/>
                                <a:gd name="T92" fmla="+- 0 2078 2010"/>
                                <a:gd name="T93" fmla="*/ T92 w 372"/>
                                <a:gd name="T94" fmla="+- 0 -3997 -4060"/>
                                <a:gd name="T95" fmla="*/ -3997 h 448"/>
                                <a:gd name="T96" fmla="+- 0 2105 2010"/>
                                <a:gd name="T97" fmla="*/ T96 w 372"/>
                                <a:gd name="T98" fmla="+- 0 -4056 -4060"/>
                                <a:gd name="T99" fmla="*/ -4056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72" h="448">
                                  <a:moveTo>
                                    <a:pt x="95" y="4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271" y="57"/>
                                  </a:lnTo>
                                  <a:lnTo>
                                    <a:pt x="372" y="68"/>
                                  </a:lnTo>
                                  <a:lnTo>
                                    <a:pt x="369" y="147"/>
                                  </a:lnTo>
                                  <a:lnTo>
                                    <a:pt x="364" y="208"/>
                                  </a:lnTo>
                                  <a:lnTo>
                                    <a:pt x="362" y="228"/>
                                  </a:lnTo>
                                  <a:lnTo>
                                    <a:pt x="360" y="248"/>
                                  </a:lnTo>
                                  <a:lnTo>
                                    <a:pt x="359" y="268"/>
                                  </a:lnTo>
                                  <a:lnTo>
                                    <a:pt x="358" y="288"/>
                                  </a:lnTo>
                                  <a:lnTo>
                                    <a:pt x="357" y="308"/>
                                  </a:lnTo>
                                  <a:lnTo>
                                    <a:pt x="297" y="327"/>
                                  </a:lnTo>
                                  <a:lnTo>
                                    <a:pt x="297" y="448"/>
                                  </a:lnTo>
                                  <a:lnTo>
                                    <a:pt x="109" y="448"/>
                                  </a:lnTo>
                                  <a:lnTo>
                                    <a:pt x="109" y="354"/>
                                  </a:lnTo>
                                  <a:lnTo>
                                    <a:pt x="50" y="354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51" y="331"/>
                                  </a:lnTo>
                                  <a:lnTo>
                                    <a:pt x="52" y="328"/>
                                  </a:lnTo>
                                  <a:lnTo>
                                    <a:pt x="53" y="322"/>
                                  </a:lnTo>
                                  <a:lnTo>
                                    <a:pt x="54" y="308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95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3599" y="-4930"/>
                            <a:ext cx="555" cy="2395"/>
                            <a:chOff x="3599" y="-4930"/>
                            <a:chExt cx="555" cy="2395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3669 3599"/>
                                <a:gd name="T1" fmla="*/ T0 w 555"/>
                                <a:gd name="T2" fmla="+- 0 -4810 -4930"/>
                                <a:gd name="T3" fmla="*/ -4810 h 2395"/>
                                <a:gd name="T4" fmla="+- 0 3649 3599"/>
                                <a:gd name="T5" fmla="*/ T4 w 555"/>
                                <a:gd name="T6" fmla="+- 0 -4809 -4930"/>
                                <a:gd name="T7" fmla="*/ -4809 h 2395"/>
                                <a:gd name="T8" fmla="+- 0 3649 3599"/>
                                <a:gd name="T9" fmla="*/ T8 w 555"/>
                                <a:gd name="T10" fmla="+- 0 -2535 -4930"/>
                                <a:gd name="T11" fmla="*/ -2535 h 2395"/>
                                <a:gd name="T12" fmla="+- 0 4154 3599"/>
                                <a:gd name="T13" fmla="*/ T12 w 555"/>
                                <a:gd name="T14" fmla="+- 0 -2535 -4930"/>
                                <a:gd name="T15" fmla="*/ -2535 h 2395"/>
                                <a:gd name="T16" fmla="+- 0 4154 3599"/>
                                <a:gd name="T17" fmla="*/ T16 w 555"/>
                                <a:gd name="T18" fmla="+- 0 -2545 -4930"/>
                                <a:gd name="T19" fmla="*/ -2545 h 2395"/>
                                <a:gd name="T20" fmla="+- 0 3669 3599"/>
                                <a:gd name="T21" fmla="*/ T20 w 555"/>
                                <a:gd name="T22" fmla="+- 0 -2545 -4930"/>
                                <a:gd name="T23" fmla="*/ -2545 h 2395"/>
                                <a:gd name="T24" fmla="+- 0 3659 3599"/>
                                <a:gd name="T25" fmla="*/ T24 w 555"/>
                                <a:gd name="T26" fmla="+- 0 -2555 -4930"/>
                                <a:gd name="T27" fmla="*/ -2555 h 2395"/>
                                <a:gd name="T28" fmla="+- 0 3669 3599"/>
                                <a:gd name="T29" fmla="*/ T28 w 555"/>
                                <a:gd name="T30" fmla="+- 0 -2555 -4930"/>
                                <a:gd name="T31" fmla="*/ -2555 h 2395"/>
                                <a:gd name="T32" fmla="+- 0 3669 3599"/>
                                <a:gd name="T33" fmla="*/ T32 w 555"/>
                                <a:gd name="T34" fmla="+- 0 -4810 -4930"/>
                                <a:gd name="T35" fmla="*/ -4810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70" y="120"/>
                                  </a:moveTo>
                                  <a:lnTo>
                                    <a:pt x="50" y="121"/>
                                  </a:lnTo>
                                  <a:lnTo>
                                    <a:pt x="50" y="2395"/>
                                  </a:lnTo>
                                  <a:lnTo>
                                    <a:pt x="555" y="2395"/>
                                  </a:lnTo>
                                  <a:lnTo>
                                    <a:pt x="555" y="2385"/>
                                  </a:lnTo>
                                  <a:lnTo>
                                    <a:pt x="70" y="2385"/>
                                  </a:lnTo>
                                  <a:lnTo>
                                    <a:pt x="60" y="2375"/>
                                  </a:lnTo>
                                  <a:lnTo>
                                    <a:pt x="70" y="2375"/>
                                  </a:lnTo>
                                  <a:lnTo>
                                    <a:pt x="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3669 3599"/>
                                <a:gd name="T1" fmla="*/ T0 w 555"/>
                                <a:gd name="T2" fmla="+- 0 -2555 -4930"/>
                                <a:gd name="T3" fmla="*/ -2555 h 2395"/>
                                <a:gd name="T4" fmla="+- 0 3659 3599"/>
                                <a:gd name="T5" fmla="*/ T4 w 555"/>
                                <a:gd name="T6" fmla="+- 0 -2555 -4930"/>
                                <a:gd name="T7" fmla="*/ -2555 h 2395"/>
                                <a:gd name="T8" fmla="+- 0 3669 3599"/>
                                <a:gd name="T9" fmla="*/ T8 w 555"/>
                                <a:gd name="T10" fmla="+- 0 -2545 -4930"/>
                                <a:gd name="T11" fmla="*/ -2545 h 2395"/>
                                <a:gd name="T12" fmla="+- 0 3669 3599"/>
                                <a:gd name="T13" fmla="*/ T12 w 555"/>
                                <a:gd name="T14" fmla="+- 0 -2555 -4930"/>
                                <a:gd name="T15" fmla="*/ -2555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70" y="2375"/>
                                  </a:moveTo>
                                  <a:lnTo>
                                    <a:pt x="60" y="2375"/>
                                  </a:lnTo>
                                  <a:lnTo>
                                    <a:pt x="70" y="2385"/>
                                  </a:lnTo>
                                  <a:lnTo>
                                    <a:pt x="70" y="2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4154 3599"/>
                                <a:gd name="T1" fmla="*/ T0 w 555"/>
                                <a:gd name="T2" fmla="+- 0 -2555 -4930"/>
                                <a:gd name="T3" fmla="*/ -2555 h 2395"/>
                                <a:gd name="T4" fmla="+- 0 3669 3599"/>
                                <a:gd name="T5" fmla="*/ T4 w 555"/>
                                <a:gd name="T6" fmla="+- 0 -2555 -4930"/>
                                <a:gd name="T7" fmla="*/ -2555 h 2395"/>
                                <a:gd name="T8" fmla="+- 0 3669 3599"/>
                                <a:gd name="T9" fmla="*/ T8 w 555"/>
                                <a:gd name="T10" fmla="+- 0 -2545 -4930"/>
                                <a:gd name="T11" fmla="*/ -2545 h 2395"/>
                                <a:gd name="T12" fmla="+- 0 4154 3599"/>
                                <a:gd name="T13" fmla="*/ T12 w 555"/>
                                <a:gd name="T14" fmla="+- 0 -2545 -4930"/>
                                <a:gd name="T15" fmla="*/ -2545 h 2395"/>
                                <a:gd name="T16" fmla="+- 0 4154 3599"/>
                                <a:gd name="T17" fmla="*/ T16 w 555"/>
                                <a:gd name="T18" fmla="+- 0 -2555 -4930"/>
                                <a:gd name="T19" fmla="*/ -2555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555" y="2375"/>
                                  </a:moveTo>
                                  <a:lnTo>
                                    <a:pt x="70" y="2375"/>
                                  </a:lnTo>
                                  <a:lnTo>
                                    <a:pt x="70" y="2385"/>
                                  </a:lnTo>
                                  <a:lnTo>
                                    <a:pt x="555" y="2385"/>
                                  </a:lnTo>
                                  <a:lnTo>
                                    <a:pt x="555" y="2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3659 3599"/>
                                <a:gd name="T1" fmla="*/ T0 w 555"/>
                                <a:gd name="T2" fmla="+- 0 -4930 -4930"/>
                                <a:gd name="T3" fmla="*/ -4930 h 2395"/>
                                <a:gd name="T4" fmla="+- 0 3599 3599"/>
                                <a:gd name="T5" fmla="*/ T4 w 555"/>
                                <a:gd name="T6" fmla="+- 0 -4809 -4930"/>
                                <a:gd name="T7" fmla="*/ -4809 h 2395"/>
                                <a:gd name="T8" fmla="+- 0 3649 3599"/>
                                <a:gd name="T9" fmla="*/ T8 w 555"/>
                                <a:gd name="T10" fmla="+- 0 -4809 -4930"/>
                                <a:gd name="T11" fmla="*/ -4809 h 2395"/>
                                <a:gd name="T12" fmla="+- 0 3649 3599"/>
                                <a:gd name="T13" fmla="*/ T12 w 555"/>
                                <a:gd name="T14" fmla="+- 0 -4830 -4930"/>
                                <a:gd name="T15" fmla="*/ -4830 h 2395"/>
                                <a:gd name="T16" fmla="+- 0 3709 3599"/>
                                <a:gd name="T17" fmla="*/ T16 w 555"/>
                                <a:gd name="T18" fmla="+- 0 -4830 -4930"/>
                                <a:gd name="T19" fmla="*/ -4830 h 2395"/>
                                <a:gd name="T20" fmla="+- 0 3659 3599"/>
                                <a:gd name="T21" fmla="*/ T20 w 555"/>
                                <a:gd name="T22" fmla="+- 0 -4930 -4930"/>
                                <a:gd name="T23" fmla="*/ -4930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60" y="0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3669 3599"/>
                                <a:gd name="T1" fmla="*/ T0 w 555"/>
                                <a:gd name="T2" fmla="+- 0 -4830 -4930"/>
                                <a:gd name="T3" fmla="*/ -4830 h 2395"/>
                                <a:gd name="T4" fmla="+- 0 3649 3599"/>
                                <a:gd name="T5" fmla="*/ T4 w 555"/>
                                <a:gd name="T6" fmla="+- 0 -4830 -4930"/>
                                <a:gd name="T7" fmla="*/ -4830 h 2395"/>
                                <a:gd name="T8" fmla="+- 0 3649 3599"/>
                                <a:gd name="T9" fmla="*/ T8 w 555"/>
                                <a:gd name="T10" fmla="+- 0 -4809 -4930"/>
                                <a:gd name="T11" fmla="*/ -4809 h 2395"/>
                                <a:gd name="T12" fmla="+- 0 3669 3599"/>
                                <a:gd name="T13" fmla="*/ T12 w 555"/>
                                <a:gd name="T14" fmla="+- 0 -4810 -4930"/>
                                <a:gd name="T15" fmla="*/ -4810 h 2395"/>
                                <a:gd name="T16" fmla="+- 0 3669 3599"/>
                                <a:gd name="T17" fmla="*/ T16 w 555"/>
                                <a:gd name="T18" fmla="+- 0 -4830 -4930"/>
                                <a:gd name="T19" fmla="*/ -4830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3599" y="-4930"/>
                              <a:ext cx="555" cy="2395"/>
                            </a:xfrm>
                            <a:custGeom>
                              <a:avLst/>
                              <a:gdLst>
                                <a:gd name="T0" fmla="+- 0 3709 3599"/>
                                <a:gd name="T1" fmla="*/ T0 w 555"/>
                                <a:gd name="T2" fmla="+- 0 -4830 -4930"/>
                                <a:gd name="T3" fmla="*/ -4830 h 2395"/>
                                <a:gd name="T4" fmla="+- 0 3669 3599"/>
                                <a:gd name="T5" fmla="*/ T4 w 555"/>
                                <a:gd name="T6" fmla="+- 0 -4830 -4930"/>
                                <a:gd name="T7" fmla="*/ -4830 h 2395"/>
                                <a:gd name="T8" fmla="+- 0 3669 3599"/>
                                <a:gd name="T9" fmla="*/ T8 w 555"/>
                                <a:gd name="T10" fmla="+- 0 -4810 -4930"/>
                                <a:gd name="T11" fmla="*/ -4810 h 2395"/>
                                <a:gd name="T12" fmla="+- 0 3719 3599"/>
                                <a:gd name="T13" fmla="*/ T12 w 555"/>
                                <a:gd name="T14" fmla="+- 0 -4810 -4930"/>
                                <a:gd name="T15" fmla="*/ -4810 h 2395"/>
                                <a:gd name="T16" fmla="+- 0 3709 3599"/>
                                <a:gd name="T17" fmla="*/ T16 w 555"/>
                                <a:gd name="T18" fmla="+- 0 -4830 -4930"/>
                                <a:gd name="T19" fmla="*/ -4830 h 2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2395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5"/>
                        <wpg:cNvGrpSpPr>
                          <a:grpSpLocks/>
                        </wpg:cNvGrpSpPr>
                        <wpg:grpSpPr bwMode="auto">
                          <a:xfrm>
                            <a:off x="4216" y="-2740"/>
                            <a:ext cx="1620" cy="406"/>
                            <a:chOff x="4216" y="-2740"/>
                            <a:chExt cx="1620" cy="406"/>
                          </a:xfrm>
                        </wpg:grpSpPr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4216" y="-2740"/>
                              <a:ext cx="1620" cy="406"/>
                            </a:xfrm>
                            <a:custGeom>
                              <a:avLst/>
                              <a:gdLst>
                                <a:gd name="T0" fmla="+- 0 4216 4216"/>
                                <a:gd name="T1" fmla="*/ T0 w 1620"/>
                                <a:gd name="T2" fmla="+- 0 -2334 -2740"/>
                                <a:gd name="T3" fmla="*/ -2334 h 406"/>
                                <a:gd name="T4" fmla="+- 0 5836 4216"/>
                                <a:gd name="T5" fmla="*/ T4 w 1620"/>
                                <a:gd name="T6" fmla="+- 0 -2334 -2740"/>
                                <a:gd name="T7" fmla="*/ -2334 h 406"/>
                                <a:gd name="T8" fmla="+- 0 5836 4216"/>
                                <a:gd name="T9" fmla="*/ T8 w 1620"/>
                                <a:gd name="T10" fmla="+- 0 -2740 -2740"/>
                                <a:gd name="T11" fmla="*/ -2740 h 406"/>
                                <a:gd name="T12" fmla="+- 0 4216 4216"/>
                                <a:gd name="T13" fmla="*/ T12 w 1620"/>
                                <a:gd name="T14" fmla="+- 0 -2740 -2740"/>
                                <a:gd name="T15" fmla="*/ -2740 h 406"/>
                                <a:gd name="T16" fmla="+- 0 4216 4216"/>
                                <a:gd name="T17" fmla="*/ T16 w 1620"/>
                                <a:gd name="T18" fmla="+- 0 -2334 -2740"/>
                                <a:gd name="T19" fmla="*/ -233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406">
                                  <a:moveTo>
                                    <a:pt x="0" y="406"/>
                                  </a:moveTo>
                                  <a:lnTo>
                                    <a:pt x="1620" y="406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5" y="-2661"/>
                              <a:ext cx="1422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" name="Group 28"/>
                        <wpg:cNvGrpSpPr>
                          <a:grpSpLocks/>
                        </wpg:cNvGrpSpPr>
                        <wpg:grpSpPr bwMode="auto">
                          <a:xfrm>
                            <a:off x="5596" y="-4330"/>
                            <a:ext cx="330" cy="1225"/>
                            <a:chOff x="5596" y="-4330"/>
                            <a:chExt cx="330" cy="1225"/>
                          </a:xfrm>
                        </wpg:grpSpPr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5596" y="-4330"/>
                              <a:ext cx="330" cy="1225"/>
                            </a:xfrm>
                            <a:custGeom>
                              <a:avLst/>
                              <a:gdLst>
                                <a:gd name="T0" fmla="+- 0 5666 5596"/>
                                <a:gd name="T1" fmla="*/ T0 w 330"/>
                                <a:gd name="T2" fmla="+- 0 -4230 -4330"/>
                                <a:gd name="T3" fmla="*/ -4230 h 1225"/>
                                <a:gd name="T4" fmla="+- 0 5646 5596"/>
                                <a:gd name="T5" fmla="*/ T4 w 330"/>
                                <a:gd name="T6" fmla="+- 0 -4230 -4330"/>
                                <a:gd name="T7" fmla="*/ -4230 h 1225"/>
                                <a:gd name="T8" fmla="+- 0 5646 5596"/>
                                <a:gd name="T9" fmla="*/ T8 w 330"/>
                                <a:gd name="T10" fmla="+- 0 -3105 -4330"/>
                                <a:gd name="T11" fmla="*/ -3105 h 1225"/>
                                <a:gd name="T12" fmla="+- 0 5926 5596"/>
                                <a:gd name="T13" fmla="*/ T12 w 330"/>
                                <a:gd name="T14" fmla="+- 0 -3105 -4330"/>
                                <a:gd name="T15" fmla="*/ -3105 h 1225"/>
                                <a:gd name="T16" fmla="+- 0 5926 5596"/>
                                <a:gd name="T17" fmla="*/ T16 w 330"/>
                                <a:gd name="T18" fmla="+- 0 -3115 -4330"/>
                                <a:gd name="T19" fmla="*/ -3115 h 1225"/>
                                <a:gd name="T20" fmla="+- 0 5666 5596"/>
                                <a:gd name="T21" fmla="*/ T20 w 330"/>
                                <a:gd name="T22" fmla="+- 0 -3115 -4330"/>
                                <a:gd name="T23" fmla="*/ -3115 h 1225"/>
                                <a:gd name="T24" fmla="+- 0 5656 5596"/>
                                <a:gd name="T25" fmla="*/ T24 w 330"/>
                                <a:gd name="T26" fmla="+- 0 -3125 -4330"/>
                                <a:gd name="T27" fmla="*/ -3125 h 1225"/>
                                <a:gd name="T28" fmla="+- 0 5666 5596"/>
                                <a:gd name="T29" fmla="*/ T28 w 330"/>
                                <a:gd name="T30" fmla="+- 0 -3125 -4330"/>
                                <a:gd name="T31" fmla="*/ -3125 h 1225"/>
                                <a:gd name="T32" fmla="+- 0 5666 5596"/>
                                <a:gd name="T33" fmla="*/ T32 w 330"/>
                                <a:gd name="T34" fmla="+- 0 -4230 -4330"/>
                                <a:gd name="T35" fmla="*/ -4230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0" h="1225">
                                  <a:moveTo>
                                    <a:pt x="70" y="100"/>
                                  </a:moveTo>
                                  <a:lnTo>
                                    <a:pt x="50" y="100"/>
                                  </a:lnTo>
                                  <a:lnTo>
                                    <a:pt x="50" y="1225"/>
                                  </a:lnTo>
                                  <a:lnTo>
                                    <a:pt x="330" y="1225"/>
                                  </a:lnTo>
                                  <a:lnTo>
                                    <a:pt x="330" y="1215"/>
                                  </a:lnTo>
                                  <a:lnTo>
                                    <a:pt x="70" y="1215"/>
                                  </a:lnTo>
                                  <a:lnTo>
                                    <a:pt x="60" y="1205"/>
                                  </a:lnTo>
                                  <a:lnTo>
                                    <a:pt x="70" y="1205"/>
                                  </a:lnTo>
                                  <a:lnTo>
                                    <a:pt x="7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5596" y="-4330"/>
                              <a:ext cx="330" cy="1225"/>
                            </a:xfrm>
                            <a:custGeom>
                              <a:avLst/>
                              <a:gdLst>
                                <a:gd name="T0" fmla="+- 0 5666 5596"/>
                                <a:gd name="T1" fmla="*/ T0 w 330"/>
                                <a:gd name="T2" fmla="+- 0 -3125 -4330"/>
                                <a:gd name="T3" fmla="*/ -3125 h 1225"/>
                                <a:gd name="T4" fmla="+- 0 5656 5596"/>
                                <a:gd name="T5" fmla="*/ T4 w 330"/>
                                <a:gd name="T6" fmla="+- 0 -3125 -4330"/>
                                <a:gd name="T7" fmla="*/ -3125 h 1225"/>
                                <a:gd name="T8" fmla="+- 0 5666 5596"/>
                                <a:gd name="T9" fmla="*/ T8 w 330"/>
                                <a:gd name="T10" fmla="+- 0 -3115 -4330"/>
                                <a:gd name="T11" fmla="*/ -3115 h 1225"/>
                                <a:gd name="T12" fmla="+- 0 5666 5596"/>
                                <a:gd name="T13" fmla="*/ T12 w 330"/>
                                <a:gd name="T14" fmla="+- 0 -3125 -4330"/>
                                <a:gd name="T15" fmla="*/ -3125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0" h="1225">
                                  <a:moveTo>
                                    <a:pt x="70" y="1205"/>
                                  </a:moveTo>
                                  <a:lnTo>
                                    <a:pt x="60" y="1205"/>
                                  </a:lnTo>
                                  <a:lnTo>
                                    <a:pt x="70" y="1215"/>
                                  </a:lnTo>
                                  <a:lnTo>
                                    <a:pt x="70" y="1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5596" y="-4330"/>
                              <a:ext cx="330" cy="1225"/>
                            </a:xfrm>
                            <a:custGeom>
                              <a:avLst/>
                              <a:gdLst>
                                <a:gd name="T0" fmla="+- 0 5926 5596"/>
                                <a:gd name="T1" fmla="*/ T0 w 330"/>
                                <a:gd name="T2" fmla="+- 0 -3125 -4330"/>
                                <a:gd name="T3" fmla="*/ -3125 h 1225"/>
                                <a:gd name="T4" fmla="+- 0 5666 5596"/>
                                <a:gd name="T5" fmla="*/ T4 w 330"/>
                                <a:gd name="T6" fmla="+- 0 -3125 -4330"/>
                                <a:gd name="T7" fmla="*/ -3125 h 1225"/>
                                <a:gd name="T8" fmla="+- 0 5666 5596"/>
                                <a:gd name="T9" fmla="*/ T8 w 330"/>
                                <a:gd name="T10" fmla="+- 0 -3115 -4330"/>
                                <a:gd name="T11" fmla="*/ -3115 h 1225"/>
                                <a:gd name="T12" fmla="+- 0 5926 5596"/>
                                <a:gd name="T13" fmla="*/ T12 w 330"/>
                                <a:gd name="T14" fmla="+- 0 -3115 -4330"/>
                                <a:gd name="T15" fmla="*/ -3115 h 1225"/>
                                <a:gd name="T16" fmla="+- 0 5926 5596"/>
                                <a:gd name="T17" fmla="*/ T16 w 330"/>
                                <a:gd name="T18" fmla="+- 0 -3125 -4330"/>
                                <a:gd name="T19" fmla="*/ -3125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1225">
                                  <a:moveTo>
                                    <a:pt x="330" y="1205"/>
                                  </a:moveTo>
                                  <a:lnTo>
                                    <a:pt x="70" y="1205"/>
                                  </a:lnTo>
                                  <a:lnTo>
                                    <a:pt x="70" y="1215"/>
                                  </a:lnTo>
                                  <a:lnTo>
                                    <a:pt x="330" y="1215"/>
                                  </a:lnTo>
                                  <a:lnTo>
                                    <a:pt x="330" y="1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5596" y="-4330"/>
                              <a:ext cx="330" cy="1225"/>
                            </a:xfrm>
                            <a:custGeom>
                              <a:avLst/>
                              <a:gdLst>
                                <a:gd name="T0" fmla="+- 0 5656 5596"/>
                                <a:gd name="T1" fmla="*/ T0 w 330"/>
                                <a:gd name="T2" fmla="+- 0 -4330 -4330"/>
                                <a:gd name="T3" fmla="*/ -4330 h 1225"/>
                                <a:gd name="T4" fmla="+- 0 5596 5596"/>
                                <a:gd name="T5" fmla="*/ T4 w 330"/>
                                <a:gd name="T6" fmla="+- 0 -4210 -4330"/>
                                <a:gd name="T7" fmla="*/ -4210 h 1225"/>
                                <a:gd name="T8" fmla="+- 0 5646 5596"/>
                                <a:gd name="T9" fmla="*/ T8 w 330"/>
                                <a:gd name="T10" fmla="+- 0 -4210 -4330"/>
                                <a:gd name="T11" fmla="*/ -4210 h 1225"/>
                                <a:gd name="T12" fmla="+- 0 5646 5596"/>
                                <a:gd name="T13" fmla="*/ T12 w 330"/>
                                <a:gd name="T14" fmla="+- 0 -4230 -4330"/>
                                <a:gd name="T15" fmla="*/ -4230 h 1225"/>
                                <a:gd name="T16" fmla="+- 0 5706 5596"/>
                                <a:gd name="T17" fmla="*/ T16 w 330"/>
                                <a:gd name="T18" fmla="+- 0 -4230 -4330"/>
                                <a:gd name="T19" fmla="*/ -4230 h 1225"/>
                                <a:gd name="T20" fmla="+- 0 5656 5596"/>
                                <a:gd name="T21" fmla="*/ T20 w 330"/>
                                <a:gd name="T22" fmla="+- 0 -4330 -4330"/>
                                <a:gd name="T23" fmla="*/ -4330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0" h="1225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110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5596" y="-4330"/>
                              <a:ext cx="330" cy="1225"/>
                            </a:xfrm>
                            <a:custGeom>
                              <a:avLst/>
                              <a:gdLst>
                                <a:gd name="T0" fmla="+- 0 5706 5596"/>
                                <a:gd name="T1" fmla="*/ T0 w 330"/>
                                <a:gd name="T2" fmla="+- 0 -4230 -4330"/>
                                <a:gd name="T3" fmla="*/ -4230 h 1225"/>
                                <a:gd name="T4" fmla="+- 0 5666 5596"/>
                                <a:gd name="T5" fmla="*/ T4 w 330"/>
                                <a:gd name="T6" fmla="+- 0 -4230 -4330"/>
                                <a:gd name="T7" fmla="*/ -4230 h 1225"/>
                                <a:gd name="T8" fmla="+- 0 5666 5596"/>
                                <a:gd name="T9" fmla="*/ T8 w 330"/>
                                <a:gd name="T10" fmla="+- 0 -4210 -4330"/>
                                <a:gd name="T11" fmla="*/ -4210 h 1225"/>
                                <a:gd name="T12" fmla="+- 0 5716 5596"/>
                                <a:gd name="T13" fmla="*/ T12 w 330"/>
                                <a:gd name="T14" fmla="+- 0 -4210 -4330"/>
                                <a:gd name="T15" fmla="*/ -4210 h 1225"/>
                                <a:gd name="T16" fmla="+- 0 5706 5596"/>
                                <a:gd name="T17" fmla="*/ T16 w 330"/>
                                <a:gd name="T18" fmla="+- 0 -4230 -4330"/>
                                <a:gd name="T19" fmla="*/ -4230 h 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1225">
                                  <a:moveTo>
                                    <a:pt x="110" y="100"/>
                                  </a:moveTo>
                                  <a:lnTo>
                                    <a:pt x="70" y="10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1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4"/>
                        <wpg:cNvGrpSpPr>
                          <a:grpSpLocks/>
                        </wpg:cNvGrpSpPr>
                        <wpg:grpSpPr bwMode="auto">
                          <a:xfrm>
                            <a:off x="6000" y="-3310"/>
                            <a:ext cx="6240" cy="3581"/>
                            <a:chOff x="6000" y="-3310"/>
                            <a:chExt cx="6240" cy="3581"/>
                          </a:xfrm>
                        </wpg:grpSpPr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6000" y="-3310"/>
                              <a:ext cx="2416" cy="406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2416"/>
                                <a:gd name="T2" fmla="+- 0 -2904 -3310"/>
                                <a:gd name="T3" fmla="*/ -2904 h 406"/>
                                <a:gd name="T4" fmla="+- 0 8416 6000"/>
                                <a:gd name="T5" fmla="*/ T4 w 2416"/>
                                <a:gd name="T6" fmla="+- 0 -2904 -3310"/>
                                <a:gd name="T7" fmla="*/ -2904 h 406"/>
                                <a:gd name="T8" fmla="+- 0 8416 6000"/>
                                <a:gd name="T9" fmla="*/ T8 w 2416"/>
                                <a:gd name="T10" fmla="+- 0 -3310 -3310"/>
                                <a:gd name="T11" fmla="*/ -3310 h 406"/>
                                <a:gd name="T12" fmla="+- 0 6000 6000"/>
                                <a:gd name="T13" fmla="*/ T12 w 2416"/>
                                <a:gd name="T14" fmla="+- 0 -3310 -3310"/>
                                <a:gd name="T15" fmla="*/ -3310 h 406"/>
                                <a:gd name="T16" fmla="+- 0 6000 6000"/>
                                <a:gd name="T17" fmla="*/ T16 w 2416"/>
                                <a:gd name="T18" fmla="+- 0 -2904 -3310"/>
                                <a:gd name="T19" fmla="*/ -290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6" h="406">
                                  <a:moveTo>
                                    <a:pt x="0" y="406"/>
                                  </a:moveTo>
                                  <a:lnTo>
                                    <a:pt x="2416" y="406"/>
                                  </a:lnTo>
                                  <a:lnTo>
                                    <a:pt x="2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9" y="-3231"/>
                              <a:ext cx="2232" cy="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6" y="-425"/>
                              <a:ext cx="3404" cy="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" name="Group 38"/>
                        <wpg:cNvGrpSpPr>
                          <a:grpSpLocks/>
                        </wpg:cNvGrpSpPr>
                        <wpg:grpSpPr bwMode="auto">
                          <a:xfrm>
                            <a:off x="11045" y="-275"/>
                            <a:ext cx="1195" cy="528"/>
                            <a:chOff x="11045" y="-275"/>
                            <a:chExt cx="1195" cy="528"/>
                          </a:xfrm>
                        </wpg:grpSpPr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11045" y="-275"/>
                              <a:ext cx="1195" cy="528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T0 w 1195"/>
                                <a:gd name="T2" fmla="+- 0 252 -275"/>
                                <a:gd name="T3" fmla="*/ 252 h 528"/>
                                <a:gd name="T4" fmla="+- 0 12240 11045"/>
                                <a:gd name="T5" fmla="*/ T4 w 1195"/>
                                <a:gd name="T6" fmla="+- 0 252 -275"/>
                                <a:gd name="T7" fmla="*/ 252 h 528"/>
                                <a:gd name="T8" fmla="+- 0 12240 11045"/>
                                <a:gd name="T9" fmla="*/ T8 w 1195"/>
                                <a:gd name="T10" fmla="+- 0 -275 -275"/>
                                <a:gd name="T11" fmla="*/ -275 h 528"/>
                                <a:gd name="T12" fmla="+- 0 11045 11045"/>
                                <a:gd name="T13" fmla="*/ T12 w 1195"/>
                                <a:gd name="T14" fmla="+- 0 -275 -275"/>
                                <a:gd name="T15" fmla="*/ -275 h 528"/>
                                <a:gd name="T16" fmla="+- 0 11045 11045"/>
                                <a:gd name="T17" fmla="*/ T16 w 1195"/>
                                <a:gd name="T18" fmla="+- 0 252 -275"/>
                                <a:gd name="T19" fmla="*/ 252 h 5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5" h="528">
                                  <a:moveTo>
                                    <a:pt x="0" y="527"/>
                                  </a:moveTo>
                                  <a:lnTo>
                                    <a:pt x="1195" y="527"/>
                                  </a:lnTo>
                                  <a:lnTo>
                                    <a:pt x="1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0"/>
                        <wpg:cNvGrpSpPr>
                          <a:grpSpLocks/>
                        </wpg:cNvGrpSpPr>
                        <wpg:grpSpPr bwMode="auto">
                          <a:xfrm>
                            <a:off x="8053" y="-223"/>
                            <a:ext cx="943" cy="325"/>
                            <a:chOff x="8053" y="-223"/>
                            <a:chExt cx="943" cy="325"/>
                          </a:xfrm>
                        </wpg:grpSpPr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8053" y="-223"/>
                              <a:ext cx="943" cy="325"/>
                            </a:xfrm>
                            <a:custGeom>
                              <a:avLst/>
                              <a:gdLst>
                                <a:gd name="T0" fmla="+- 0 8053 8053"/>
                                <a:gd name="T1" fmla="*/ T0 w 943"/>
                                <a:gd name="T2" fmla="+- 0 101 -223"/>
                                <a:gd name="T3" fmla="*/ 101 h 325"/>
                                <a:gd name="T4" fmla="+- 0 8995 8053"/>
                                <a:gd name="T5" fmla="*/ T4 w 943"/>
                                <a:gd name="T6" fmla="+- 0 101 -223"/>
                                <a:gd name="T7" fmla="*/ 101 h 325"/>
                                <a:gd name="T8" fmla="+- 0 8995 8053"/>
                                <a:gd name="T9" fmla="*/ T8 w 943"/>
                                <a:gd name="T10" fmla="+- 0 -223 -223"/>
                                <a:gd name="T11" fmla="*/ -223 h 325"/>
                                <a:gd name="T12" fmla="+- 0 8053 8053"/>
                                <a:gd name="T13" fmla="*/ T12 w 943"/>
                                <a:gd name="T14" fmla="+- 0 -223 -223"/>
                                <a:gd name="T15" fmla="*/ -223 h 325"/>
                                <a:gd name="T16" fmla="+- 0 8053 8053"/>
                                <a:gd name="T17" fmla="*/ T16 w 943"/>
                                <a:gd name="T18" fmla="+- 0 101 -223"/>
                                <a:gd name="T19" fmla="*/ 101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" h="325">
                                  <a:moveTo>
                                    <a:pt x="0" y="324"/>
                                  </a:moveTo>
                                  <a:lnTo>
                                    <a:pt x="942" y="324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8883" y="114"/>
                            <a:ext cx="2345" cy="325"/>
                          </a:xfrm>
                          <a:custGeom>
                            <a:avLst/>
                            <a:gdLst>
                              <a:gd name="T0" fmla="+- 0 8883 8883"/>
                              <a:gd name="T1" fmla="*/ T0 w 2345"/>
                              <a:gd name="T2" fmla="+- 0 438 114"/>
                              <a:gd name="T3" fmla="*/ 438 h 325"/>
                              <a:gd name="T4" fmla="+- 0 11227 8883"/>
                              <a:gd name="T5" fmla="*/ T4 w 2345"/>
                              <a:gd name="T6" fmla="+- 0 438 114"/>
                              <a:gd name="T7" fmla="*/ 438 h 325"/>
                              <a:gd name="T8" fmla="+- 0 11227 8883"/>
                              <a:gd name="T9" fmla="*/ T8 w 2345"/>
                              <a:gd name="T10" fmla="+- 0 114 114"/>
                              <a:gd name="T11" fmla="*/ 114 h 325"/>
                              <a:gd name="T12" fmla="+- 0 8883 8883"/>
                              <a:gd name="T13" fmla="*/ T12 w 2345"/>
                              <a:gd name="T14" fmla="+- 0 114 114"/>
                              <a:gd name="T15" fmla="*/ 114 h 325"/>
                              <a:gd name="T16" fmla="+- 0 8883 8883"/>
                              <a:gd name="T17" fmla="*/ T16 w 2345"/>
                              <a:gd name="T18" fmla="+- 0 438 114"/>
                              <a:gd name="T19" fmla="*/ 438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45" h="325">
                                <a:moveTo>
                                  <a:pt x="0" y="324"/>
                                </a:moveTo>
                                <a:lnTo>
                                  <a:pt x="2344" y="324"/>
                                </a:lnTo>
                                <a:lnTo>
                                  <a:pt x="2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3D168D5" id="Group 2" o:spid="_x0000_s1026" style="position:absolute;margin-left:66.6pt;margin-top:10.55pt;width:559.7pt;height:394pt;z-index:-251652096;mso-position-horizontal-relative:page" coordorigin="1056,-7432" coordsize="11184,7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42;top:-110;width:44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">
                  <v:imagedata r:id="rId18" o:title=""/>
                </v:shape>
                <v:shape id="Picture 4" o:spid="_x0000_s1028" type="#_x0000_t75" style="position:absolute;left:8161;top:-247;width:2880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">
                  <v:imagedata r:id="rId19" o:title=""/>
                </v:shape>
                <v:shape id="Picture 5" o:spid="_x0000_s1029" type="#_x0000_t75" style="position:absolute;left:1056;top:-7432;width:10006;height:6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">
                  <v:imagedata r:id="rId20" o:title=""/>
                </v:shape>
                <v:group id="Group 6" o:spid="_x0000_s1030" style="position:absolute;left:2160;top:-3565;width:1515;height:3385" coordorigin="2160,-3565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1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" path="m70,120r-20,l50,3385r1464,l1514,3375r-1444,l60,3365r10,l70,120xe" fillcolor="black" stroked="f">
                    <v:path arrowok="t" o:connecttype="custom" o:connectlocs="70,-3445;50,-3445;50,-180;1514,-180;1514,-190;70,-190;60,-200;70,-200;70,-3445" o:connectangles="0,0,0,0,0,0,0,0,0"/>
                  </v:shape>
                  <v:shape id="Freeform 8" o:spid="_x0000_s1032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" path="m70,3365r-10,l70,3375r,-10xe" fillcolor="black" stroked="f">
                    <v:path arrowok="t" o:connecttype="custom" o:connectlocs="70,-200;60,-200;70,-190;70,-200" o:connectangles="0,0,0,0"/>
                  </v:shape>
                  <v:shape id="Freeform 9" o:spid="_x0000_s1033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" path="m1514,3365r-1444,l70,3375r1444,l1514,3365xe" fillcolor="black" stroked="f">
                    <v:path arrowok="t" o:connecttype="custom" o:connectlocs="1514,-200;70,-200;70,-190;1514,-190;1514,-200" o:connectangles="0,0,0,0,0"/>
                  </v:shape>
                  <v:shape id="Freeform 10" o:spid="_x0000_s1034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" path="m59,l,120r50,l50,100r60,l59,xe" fillcolor="black" stroked="f">
                    <v:path arrowok="t" o:connecttype="custom" o:connectlocs="59,-3565;0,-3445;50,-3445;50,-3465;110,-3465;59,-3565" o:connectangles="0,0,0,0,0,0"/>
                  </v:shape>
                  <v:shape id="Freeform 11" o:spid="_x0000_s1035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" path="m70,100r-20,l50,120r20,l70,100xe" fillcolor="black" stroked="f">
                    <v:path arrowok="t" o:connecttype="custom" o:connectlocs="70,-3465;50,-3465;50,-3445;70,-3445;70,-3465" o:connectangles="0,0,0,0,0"/>
                  </v:shape>
                  <v:shape id="Freeform 12" o:spid="_x0000_s1036" style="position:absolute;left:2160;top:-3565;width:1515;height:3385;visibility:visible;mso-wrap-style:square;v-text-anchor:top" coordsize="1515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" path="m110,100r-40,l70,120r50,-1l110,100xe" fillcolor="black" stroked="f">
                    <v:path arrowok="t" o:connecttype="custom" o:connectlocs="110,-3465;70,-3465;70,-3445;120,-3446;110,-3465" o:connectangles="0,0,0,0,0"/>
                  </v:shape>
                </v:group>
                <v:group id="Group 13" o:spid="_x0000_s1037" style="position:absolute;left:2010;top:-4060;width:297;height:448" coordorigin="2010,-4060" coordsize="29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" o:spid="_x0000_s1038" style="position:absolute;left:2010;top:-4060;width:297;height:448;visibility:visible;mso-wrap-style:square;v-text-anchor:top" coordsize="29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" path="m297,354r-188,l109,448r188,l297,354xe" fillcolor="#ffc000" stroked="f">
                    <v:path arrowok="t" o:connecttype="custom" o:connectlocs="297,-3706;109,-3706;109,-3612;297,-3612;297,-3706" o:connectangles="0,0,0,0,0"/>
                  </v:shape>
                  <v:shape id="Freeform 15" o:spid="_x0000_s1039" style="position:absolute;left:2010;top:-4060;width:297;height:448;visibility:visible;mso-wrap-style:square;v-text-anchor:top" coordsize="29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" path="m255,l95,4,68,63,5,90,,299r54,9l53,322r-1,6l51,331r-1,7l50,354r247,l297,327r60,-19l362,228r3,-41l367,167r4,-60l372,68,271,57,255,xe" fillcolor="#ffc000" stroked="f">
                    <v:path arrowok="t" o:connecttype="custom" o:connectlocs="255,-4060;95,-4056;68,-3997;5,-3970;0,-3761;54,-3752;53,-3738;52,-3732;51,-3729;50,-3722;50,-3706;297,-3706;297,-3733;357,-3752;362,-3832;365,-3873;367,-3893;371,-3953;372,-3992;271,-4003;255,-4060" o:connectangles="0,0,0,0,0,0,0,0,0,0,0,0,0,0,0,0,0,0,0,0,0"/>
                  </v:shape>
                </v:group>
                <v:group id="Group 16" o:spid="_x0000_s1040" style="position:absolute;left:2010;top:-4060;width:372;height:448" coordorigin="2010,-4060" coordsize="37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7" o:spid="_x0000_s1041" style="position:absolute;left:2010;top:-4060;width:372;height:448;visibility:visible;mso-wrap-style:square;v-text-anchor:top" coordsize="37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" path="m95,4l255,r16,57l372,68r-3,79l364,208r-2,20l360,248r-1,20l358,288r-1,20l297,327r,121l109,448r,-94l50,354r,-16l51,331r1,-3l53,322r1,-14l,299,5,90,68,63,95,4xe" filled="f" strokeweight=".48pt">
                    <v:path arrowok="t" o:connecttype="custom" o:connectlocs="95,-4056;255,-4060;271,-4003;372,-3992;369,-3913;364,-3852;362,-3832;360,-3812;359,-3792;358,-3772;357,-3752;297,-3733;297,-3612;109,-3612;109,-3706;50,-3706;50,-3722;51,-3729;52,-3732;53,-3738;54,-3752;0,-3761;5,-3970;68,-3997;95,-4056" o:connectangles="0,0,0,0,0,0,0,0,0,0,0,0,0,0,0,0,0,0,0,0,0,0,0,0,0"/>
                  </v:shape>
                </v:group>
                <v:group id="Group 18" o:spid="_x0000_s1042" style="position:absolute;left:3599;top:-4930;width:555;height:2395" coordorigin="3599,-4930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043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" path="m70,120r-20,1l50,2395r505,l555,2385r-485,l60,2375r10,l70,120xe" fillcolor="black" stroked="f">
                    <v:path arrowok="t" o:connecttype="custom" o:connectlocs="70,-4810;50,-4809;50,-2535;555,-2535;555,-2545;70,-2545;60,-2555;70,-2555;70,-4810" o:connectangles="0,0,0,0,0,0,0,0,0"/>
                  </v:shape>
                  <v:shape id="Freeform 20" o:spid="_x0000_s1044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" path="m70,2375r-10,l70,2385r,-10xe" fillcolor="black" stroked="f">
                    <v:path arrowok="t" o:connecttype="custom" o:connectlocs="70,-2555;60,-2555;70,-2545;70,-2555" o:connectangles="0,0,0,0"/>
                  </v:shape>
                  <v:shape id="Freeform 21" o:spid="_x0000_s1045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" path="m555,2375r-485,l70,2385r485,l555,2375xe" fillcolor="black" stroked="f">
                    <v:path arrowok="t" o:connecttype="custom" o:connectlocs="555,-2555;70,-2555;70,-2545;555,-2545;555,-2555" o:connectangles="0,0,0,0,0"/>
                  </v:shape>
                  <v:shape id="Freeform 22" o:spid="_x0000_s1046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" path="m60,l,121r50,l50,100r60,l60,xe" fillcolor="black" stroked="f">
                    <v:path arrowok="t" o:connecttype="custom" o:connectlocs="60,-4930;0,-4809;50,-4809;50,-4830;110,-4830;60,-4930" o:connectangles="0,0,0,0,0,0"/>
                  </v:shape>
                  <v:shape id="Freeform 23" o:spid="_x0000_s1047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" path="m70,100r-20,l50,121r20,-1l70,100xe" fillcolor="black" stroked="f">
                    <v:path arrowok="t" o:connecttype="custom" o:connectlocs="70,-4830;50,-4830;50,-4809;70,-4810;70,-4830" o:connectangles="0,0,0,0,0"/>
                  </v:shape>
                  <v:shape id="Freeform 24" o:spid="_x0000_s1048" style="position:absolute;left:3599;top:-4930;width:555;height:2395;visibility:visible;mso-wrap-style:square;v-text-anchor:top" coordsize="555,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" path="m110,100r-40,l70,120r50,l110,100xe" fillcolor="black" stroked="f">
                    <v:path arrowok="t" o:connecttype="custom" o:connectlocs="110,-4830;70,-4830;70,-4810;120,-4810;110,-4830" o:connectangles="0,0,0,0,0"/>
                  </v:shape>
                </v:group>
                <v:group id="Group 25" o:spid="_x0000_s1049" style="position:absolute;left:4216;top:-2740;width:1620;height:406" coordorigin="4216,-2740" coordsize="162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6" o:spid="_x0000_s1050" style="position:absolute;left:4216;top:-2740;width:1620;height:406;visibility:visible;mso-wrap-style:square;v-text-anchor:top" coordsize="1620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" path="m,406r1620,l1620,,,,,406xe" stroked="f">
                    <v:path arrowok="t" o:connecttype="custom" o:connectlocs="0,-2334;1620,-2334;1620,-2740;0,-2740;0,-2334" o:connectangles="0,0,0,0,0"/>
                  </v:shape>
                  <v:shape id="Picture 27" o:spid="_x0000_s1051" type="#_x0000_t75" style="position:absolute;left:4365;top:-2661;width:142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">
                    <v:imagedata r:id="rId21" o:title=""/>
                  </v:shape>
                </v:group>
                <v:group id="Group 28" o:spid="_x0000_s1052" style="position:absolute;left:5596;top:-4330;width:330;height:1225" coordorigin="5596,-4330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9" o:spid="_x0000_s1053" style="position:absolute;left:5596;top:-4330;width:330;height:1225;visibility:visible;mso-wrap-style:square;v-text-anchor:top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" path="m70,100r-20,l50,1225r280,l330,1215r-260,l60,1205r10,l70,100xe" fillcolor="black" stroked="f">
                    <v:path arrowok="t" o:connecttype="custom" o:connectlocs="70,-4230;50,-4230;50,-3105;330,-3105;330,-3115;70,-3115;60,-3125;70,-3125;70,-4230" o:connectangles="0,0,0,0,0,0,0,0,0"/>
                  </v:shape>
                  <v:shape id="Freeform 30" o:spid="_x0000_s1054" style="position:absolute;left:5596;top:-4330;width:330;height:1225;visibility:visible;mso-wrap-style:square;v-text-anchor:top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" path="m70,1205r-10,l70,1215r,-10xe" fillcolor="black" stroked="f">
                    <v:path arrowok="t" o:connecttype="custom" o:connectlocs="70,-3125;60,-3125;70,-3115;70,-3125" o:connectangles="0,0,0,0"/>
                  </v:shape>
                  <v:shape id="Freeform 31" o:spid="_x0000_s1055" style="position:absolute;left:5596;top:-4330;width:330;height:1225;visibility:visible;mso-wrap-style:square;v-text-anchor:top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" path="m330,1205r-260,l70,1215r260,l330,1205xe" fillcolor="black" stroked="f">
                    <v:path arrowok="t" o:connecttype="custom" o:connectlocs="330,-3125;70,-3125;70,-3115;330,-3115;330,-3125" o:connectangles="0,0,0,0,0"/>
                  </v:shape>
                  <v:shape id="Freeform 32" o:spid="_x0000_s1056" style="position:absolute;left:5596;top:-4330;width:330;height:1225;visibility:visible;mso-wrap-style:square;v-text-anchor:top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" path="m60,l,120r50,l50,100r60,l60,xe" fillcolor="black" stroked="f">
                    <v:path arrowok="t" o:connecttype="custom" o:connectlocs="60,-4330;0,-4210;50,-4210;50,-4230;110,-4230;60,-4330" o:connectangles="0,0,0,0,0,0"/>
                  </v:shape>
                  <v:shape id="Freeform 33" o:spid="_x0000_s1057" style="position:absolute;left:5596;top:-4330;width:330;height:1225;visibility:visible;mso-wrap-style:square;v-text-anchor:top" coordsize="330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" path="m110,100r-40,l70,120r50,l110,100xe" fillcolor="black" stroked="f">
                    <v:path arrowok="t" o:connecttype="custom" o:connectlocs="110,-4230;70,-4230;70,-4210;120,-4210;110,-4230" o:connectangles="0,0,0,0,0"/>
                  </v:shape>
                </v:group>
                <v:group id="Group 34" o:spid="_x0000_s1058" style="position:absolute;left:6000;top:-3310;width:6240;height:3581" coordorigin="6000,-3310" coordsize="6240,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5" o:spid="_x0000_s1059" style="position:absolute;left:6000;top:-3310;width:2416;height:406;visibility:visible;mso-wrap-style:square;v-text-anchor:top" coordsize="24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" path="m,406r2416,l2416,,,,,406xe" stroked="f">
                    <v:path arrowok="t" o:connecttype="custom" o:connectlocs="0,-2904;2416,-2904;2416,-3310;0,-3310;0,-2904" o:connectangles="0,0,0,0,0"/>
                  </v:shape>
                  <v:shape id="Picture 36" o:spid="_x0000_s1060" type="#_x0000_t75" style="position:absolute;left:6149;top:-3231;width:2232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">
                    <v:imagedata r:id="rId22" o:title=""/>
                  </v:shape>
                  <v:shape id="Picture 37" o:spid="_x0000_s1061" type="#_x0000_t75" style="position:absolute;left:8836;top:-425;width:340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">
                    <v:imagedata r:id="rId23" o:title=""/>
                  </v:shape>
                </v:group>
                <v:group id="Group 38" o:spid="_x0000_s1062" style="position:absolute;left:11045;top:-275;width:1195;height:528" coordorigin="11045,-275" coordsize="11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9" o:spid="_x0000_s1063" style="position:absolute;left:11045;top:-275;width:1195;height:528;visibility:visible;mso-wrap-style:square;v-text-anchor:top" coordsize="1195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" path="m,527r1195,l1195,,,,,527xe" stroked="f">
                    <v:path arrowok="t" o:connecttype="custom" o:connectlocs="0,252;1195,252;1195,-275;0,-275;0,252" o:connectangles="0,0,0,0,0"/>
                  </v:shape>
                </v:group>
                <v:group id="Group 40" o:spid="_x0000_s1064" style="position:absolute;left:8053;top:-223;width:943;height:325" coordorigin="8053,-223" coordsize="9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1" o:spid="_x0000_s1065" style="position:absolute;left:8053;top:-223;width:943;height:325;visibility:visible;mso-wrap-style:square;v-text-anchor:top" coordsize="9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" path="m,324r942,l942,,,,,324xe" stroked="f">
                    <v:path arrowok="t" o:connecttype="custom" o:connectlocs="0,101;942,101;942,-223;0,-223;0,101" o:connectangles="0,0,0,0,0"/>
                  </v:shape>
                </v:group>
                <v:shape id="Freeform 43" o:spid="_x0000_s1066" style="position:absolute;left:8883;top:114;width:2345;height:325;visibility:visible;mso-wrap-style:square;v-text-anchor:top" coordsize="234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" path="m,324r2344,l2344,,,,,324xe" stroked="f">
                  <v:path arrowok="t" o:connecttype="custom" o:connectlocs="0,438;2344,438;2344,114;0,114;0,438" o:connectangles="0,0,0,0,0"/>
                </v:shape>
                <w10:wrap anchorx="page"/>
              </v:group>
            </w:pict>
          </mc:Fallback>
        </mc:AlternateContent>
      </w:r>
      <w:r w:rsidR="008E125D" w:rsidRPr="008E125D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580CE" wp14:editId="669580CF">
                <wp:simplePos x="0" y="0"/>
                <wp:positionH relativeFrom="column">
                  <wp:posOffset>4884420</wp:posOffset>
                </wp:positionH>
                <wp:positionV relativeFrom="paragraph">
                  <wp:posOffset>4921005</wp:posOffset>
                </wp:positionV>
                <wp:extent cx="1592580" cy="220980"/>
                <wp:effectExtent l="0" t="0" r="7620" b="762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24C" w:rsidRPr="006541B7" w:rsidRDefault="000D724C" w:rsidP="000D724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541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0’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         </w:t>
                            </w:r>
                            <w:r w:rsidR="005B5F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500’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CE" id="Text Box 112" o:spid="_x0000_s1029" type="#_x0000_t202" style="position:absolute;margin-left:384.6pt;margin-top:387.5pt;width:125.4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" fillcolor="white [3201]" stroked="f" strokeweight=".5pt">
                <v:textbox>
                  <w:txbxContent>
                    <w:p w:rsidR="000D724C" w:rsidRPr="006541B7" w:rsidRDefault="000D724C" w:rsidP="000D724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541B7">
                        <w:rPr>
                          <w:rFonts w:ascii="Arial" w:hAnsi="Arial" w:cs="Arial"/>
                          <w:sz w:val="18"/>
                          <w:szCs w:val="18"/>
                        </w:rPr>
                        <w:t>0’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         </w:t>
                      </w:r>
                      <w:r w:rsidR="005B5F4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500’</w:t>
                      </w:r>
                    </w:p>
                  </w:txbxContent>
                </v:textbox>
              </v:shape>
            </w:pict>
          </mc:Fallback>
        </mc:AlternateContent>
      </w:r>
      <w:r w:rsidR="008E125D">
        <w:rPr>
          <w:rFonts w:ascii="Arial" w:hAnsi="Arial" w:cs="Arial"/>
          <w:sz w:val="22"/>
          <w:szCs w:val="22"/>
        </w:rPr>
        <w:br w:type="page"/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ind w:left="-450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pStyle w:val="ContinuedTableLabe"/>
        <w:jc w:val="center"/>
        <w:rPr>
          <w:b/>
          <w:bCs/>
          <w:spacing w:val="-2"/>
          <w:szCs w:val="22"/>
        </w:rPr>
      </w:pPr>
      <w:r w:rsidRPr="008E125D">
        <w:rPr>
          <w:b/>
          <w:bCs/>
          <w:spacing w:val="-2"/>
          <w:szCs w:val="22"/>
        </w:rPr>
        <w:t>Site Plan</w:t>
      </w:r>
    </w:p>
    <w:p w:rsidR="000D724C" w:rsidRPr="008E125D" w:rsidRDefault="000D724C" w:rsidP="000D724C">
      <w:pPr>
        <w:pStyle w:val="ContinuedTableLabe"/>
        <w:jc w:val="center"/>
        <w:rPr>
          <w:b/>
          <w:bCs/>
          <w:spacing w:val="-2"/>
          <w:szCs w:val="22"/>
        </w:rPr>
      </w:pPr>
    </w:p>
    <w:p w:rsidR="000D724C" w:rsidRPr="008E125D" w:rsidRDefault="000D724C" w:rsidP="000D724C">
      <w:pPr>
        <w:pStyle w:val="ContinuedTableLabe"/>
        <w:jc w:val="center"/>
        <w:rPr>
          <w:b/>
          <w:bCs/>
          <w:spacing w:val="-2"/>
          <w:szCs w:val="22"/>
        </w:rPr>
      </w:pPr>
      <w:r w:rsidRPr="008E125D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9580D0" wp14:editId="669580D1">
                <wp:simplePos x="0" y="0"/>
                <wp:positionH relativeFrom="column">
                  <wp:posOffset>2969487</wp:posOffset>
                </wp:positionH>
                <wp:positionV relativeFrom="paragraph">
                  <wp:posOffset>6275693</wp:posOffset>
                </wp:positionV>
                <wp:extent cx="560916" cy="21907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16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24C" w:rsidRPr="00E262EC" w:rsidRDefault="000D724C" w:rsidP="000D724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41D4C">
                              <w:rPr>
                                <w:rFonts w:ascii="Arial" w:hAnsi="Arial" w:cs="Arial"/>
                                <w:szCs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D0" id="Text Box 47" o:spid="_x0000_s1030" type="#_x0000_t202" style="position:absolute;left:0;text-align:left;margin-left:233.8pt;margin-top:494.15pt;width:44.1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" fillcolor="white [3201]" stroked="f" strokeweight=".5pt">
                <v:textbox>
                  <w:txbxContent>
                    <w:p w:rsidR="000D724C" w:rsidRPr="00E262EC" w:rsidRDefault="000D724C" w:rsidP="000D724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41D4C">
                        <w:rPr>
                          <w:rFonts w:ascii="Arial" w:hAnsi="Arial" w:cs="Arial"/>
                          <w:szCs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Pr="008E125D">
        <w:rPr>
          <w:noProof/>
          <w:szCs w:val="22"/>
        </w:rPr>
        <mc:AlternateContent>
          <mc:Choice Requires="wpg">
            <w:drawing>
              <wp:inline distT="0" distB="0" distL="0" distR="0" wp14:anchorId="669580D2" wp14:editId="669580D3">
                <wp:extent cx="6445904" cy="6993922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904" cy="6993922"/>
                          <a:chOff x="0" y="0"/>
                          <a:chExt cx="10472" cy="10774"/>
                        </a:xfrm>
                      </wpg:grpSpPr>
                      <pic:pic xmlns:pic="http://schemas.openxmlformats.org/drawingml/2006/picture">
                        <pic:nvPicPr>
                          <pic:cNvPr id="7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" cy="1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" name="Group 47"/>
                        <wpg:cNvGrpSpPr>
                          <a:grpSpLocks/>
                        </wpg:cNvGrpSpPr>
                        <wpg:grpSpPr bwMode="auto">
                          <a:xfrm>
                            <a:off x="5710" y="9345"/>
                            <a:ext cx="1701" cy="1073"/>
                            <a:chOff x="5710" y="9345"/>
                            <a:chExt cx="1701" cy="1073"/>
                          </a:xfrm>
                        </wpg:grpSpPr>
                        <wps:wsp>
                          <wps:cNvPr id="73" name="Freeform 48"/>
                          <wps:cNvSpPr>
                            <a:spLocks/>
                          </wps:cNvSpPr>
                          <wps:spPr bwMode="auto">
                            <a:xfrm>
                              <a:off x="5710" y="9345"/>
                              <a:ext cx="1701" cy="1073"/>
                            </a:xfrm>
                            <a:custGeom>
                              <a:avLst/>
                              <a:gdLst>
                                <a:gd name="T0" fmla="+- 0 5710 5710"/>
                                <a:gd name="T1" fmla="*/ T0 w 1701"/>
                                <a:gd name="T2" fmla="+- 0 10417 9345"/>
                                <a:gd name="T3" fmla="*/ 10417 h 1073"/>
                                <a:gd name="T4" fmla="+- 0 7411 5710"/>
                                <a:gd name="T5" fmla="*/ T4 w 1701"/>
                                <a:gd name="T6" fmla="+- 0 10417 9345"/>
                                <a:gd name="T7" fmla="*/ 10417 h 1073"/>
                                <a:gd name="T8" fmla="+- 0 7411 5710"/>
                                <a:gd name="T9" fmla="*/ T8 w 1701"/>
                                <a:gd name="T10" fmla="+- 0 9345 9345"/>
                                <a:gd name="T11" fmla="*/ 9345 h 1073"/>
                                <a:gd name="T12" fmla="+- 0 5710 5710"/>
                                <a:gd name="T13" fmla="*/ T12 w 1701"/>
                                <a:gd name="T14" fmla="+- 0 9345 9345"/>
                                <a:gd name="T15" fmla="*/ 9345 h 1073"/>
                                <a:gd name="T16" fmla="+- 0 5710 5710"/>
                                <a:gd name="T17" fmla="*/ T16 w 1701"/>
                                <a:gd name="T18" fmla="+- 0 10417 9345"/>
                                <a:gd name="T19" fmla="*/ 1041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1" h="1073">
                                  <a:moveTo>
                                    <a:pt x="0" y="1072"/>
                                  </a:moveTo>
                                  <a:lnTo>
                                    <a:pt x="1701" y="1072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0" y="10039"/>
                              <a:ext cx="1543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0" y="9926"/>
                              <a:ext cx="1556" cy="4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51"/>
                        <wpg:cNvGrpSpPr>
                          <a:grpSpLocks/>
                        </wpg:cNvGrpSpPr>
                        <wpg:grpSpPr bwMode="auto">
                          <a:xfrm>
                            <a:off x="7281" y="10010"/>
                            <a:ext cx="2" cy="365"/>
                            <a:chOff x="7281" y="10010"/>
                            <a:chExt cx="2" cy="365"/>
                          </a:xfrm>
                        </wpg:grpSpPr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7281" y="10010"/>
                              <a:ext cx="2" cy="365"/>
                            </a:xfrm>
                            <a:custGeom>
                              <a:avLst/>
                              <a:gdLst>
                                <a:gd name="T0" fmla="+- 0 10010 10010"/>
                                <a:gd name="T1" fmla="*/ 10010 h 365"/>
                                <a:gd name="T2" fmla="+- 0 10374 10010"/>
                                <a:gd name="T3" fmla="*/ 10374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79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3"/>
                        <wpg:cNvGrpSpPr>
                          <a:grpSpLocks/>
                        </wpg:cNvGrpSpPr>
                        <wpg:grpSpPr bwMode="auto">
                          <a:xfrm>
                            <a:off x="7275" y="10010"/>
                            <a:ext cx="11" cy="365"/>
                            <a:chOff x="7275" y="10010"/>
                            <a:chExt cx="11" cy="365"/>
                          </a:xfrm>
                        </wpg:grpSpPr>
                        <wps:wsp>
                          <wps:cNvPr id="79" name="Freeform 54"/>
                          <wps:cNvSpPr>
                            <a:spLocks/>
                          </wps:cNvSpPr>
                          <wps:spPr bwMode="auto">
                            <a:xfrm>
                              <a:off x="7275" y="10010"/>
                              <a:ext cx="11" cy="365"/>
                            </a:xfrm>
                            <a:custGeom>
                              <a:avLst/>
                              <a:gdLst>
                                <a:gd name="T0" fmla="+- 0 7286 7275"/>
                                <a:gd name="T1" fmla="*/ T0 w 11"/>
                                <a:gd name="T2" fmla="+- 0 10010 10010"/>
                                <a:gd name="T3" fmla="*/ 10010 h 365"/>
                                <a:gd name="T4" fmla="+- 0 7275 7275"/>
                                <a:gd name="T5" fmla="*/ T4 w 11"/>
                                <a:gd name="T6" fmla="+- 0 10010 10010"/>
                                <a:gd name="T7" fmla="*/ 10010 h 365"/>
                                <a:gd name="T8" fmla="+- 0 7275 7275"/>
                                <a:gd name="T9" fmla="*/ T8 w 11"/>
                                <a:gd name="T10" fmla="+- 0 10374 10010"/>
                                <a:gd name="T11" fmla="*/ 1037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365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9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5"/>
                        <wpg:cNvGrpSpPr>
                          <a:grpSpLocks/>
                        </wpg:cNvGrpSpPr>
                        <wpg:grpSpPr bwMode="auto">
                          <a:xfrm>
                            <a:off x="5762" y="10063"/>
                            <a:ext cx="2" cy="312"/>
                            <a:chOff x="5762" y="10063"/>
                            <a:chExt cx="2" cy="312"/>
                          </a:xfrm>
                        </wpg:grpSpPr>
                        <wps:wsp>
                          <wps:cNvPr id="81" name="Freeform 56"/>
                          <wps:cNvSpPr>
                            <a:spLocks/>
                          </wps:cNvSpPr>
                          <wps:spPr bwMode="auto">
                            <a:xfrm>
                              <a:off x="5762" y="10063"/>
                              <a:ext cx="2" cy="312"/>
                            </a:xfrm>
                            <a:custGeom>
                              <a:avLst/>
                              <a:gdLst>
                                <a:gd name="T0" fmla="+- 0 10063 10063"/>
                                <a:gd name="T1" fmla="*/ 10063 h 312"/>
                                <a:gd name="T2" fmla="+- 0 10374 10063"/>
                                <a:gd name="T3" fmla="*/ 1037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1"/>
                                  </a:lnTo>
                                </a:path>
                              </a:pathLst>
                            </a:custGeom>
                            <a:noFill/>
                            <a:ln w="4264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7"/>
                        <wpg:cNvGrpSpPr>
                          <a:grpSpLocks/>
                        </wpg:cNvGrpSpPr>
                        <wpg:grpSpPr bwMode="auto">
                          <a:xfrm>
                            <a:off x="5730" y="10063"/>
                            <a:ext cx="66" cy="312"/>
                            <a:chOff x="5730" y="10063"/>
                            <a:chExt cx="66" cy="312"/>
                          </a:xfrm>
                        </wpg:grpSpPr>
                        <wps:wsp>
                          <wps:cNvPr id="83" name="Freeform 58"/>
                          <wps:cNvSpPr>
                            <a:spLocks/>
                          </wps:cNvSpPr>
                          <wps:spPr bwMode="auto">
                            <a:xfrm>
                              <a:off x="5730" y="10063"/>
                              <a:ext cx="66" cy="312"/>
                            </a:xfrm>
                            <a:custGeom>
                              <a:avLst/>
                              <a:gdLst>
                                <a:gd name="T0" fmla="+- 0 5795 5730"/>
                                <a:gd name="T1" fmla="*/ T0 w 66"/>
                                <a:gd name="T2" fmla="+- 0 10374 10063"/>
                                <a:gd name="T3" fmla="*/ 10374 h 312"/>
                                <a:gd name="T4" fmla="+- 0 5795 5730"/>
                                <a:gd name="T5" fmla="*/ T4 w 66"/>
                                <a:gd name="T6" fmla="+- 0 10063 10063"/>
                                <a:gd name="T7" fmla="*/ 10063 h 312"/>
                                <a:gd name="T8" fmla="+- 0 5730 5730"/>
                                <a:gd name="T9" fmla="*/ T8 w 66"/>
                                <a:gd name="T10" fmla="+- 0 10063 10063"/>
                                <a:gd name="T11" fmla="*/ 10063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6" h="312">
                                  <a:moveTo>
                                    <a:pt x="65" y="31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3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04" y="10045"/>
                              <a:ext cx="591" cy="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5" name="Group 60"/>
                        <wpg:cNvGrpSpPr>
                          <a:grpSpLocks/>
                        </wpg:cNvGrpSpPr>
                        <wpg:grpSpPr bwMode="auto">
                          <a:xfrm>
                            <a:off x="5004" y="10100"/>
                            <a:ext cx="592" cy="325"/>
                            <a:chOff x="5004" y="10100"/>
                            <a:chExt cx="592" cy="325"/>
                          </a:xfrm>
                        </wpg:grpSpPr>
                        <wps:wsp>
                          <wps:cNvPr id="86" name="Freeform 61"/>
                          <wps:cNvSpPr>
                            <a:spLocks/>
                          </wps:cNvSpPr>
                          <wps:spPr bwMode="auto">
                            <a:xfrm>
                              <a:off x="5004" y="10100"/>
                              <a:ext cx="592" cy="325"/>
                            </a:xfrm>
                            <a:custGeom>
                              <a:avLst/>
                              <a:gdLst>
                                <a:gd name="T0" fmla="+- 0 5595 5004"/>
                                <a:gd name="T1" fmla="*/ T0 w 592"/>
                                <a:gd name="T2" fmla="+- 0 10424 10100"/>
                                <a:gd name="T3" fmla="*/ 10424 h 325"/>
                                <a:gd name="T4" fmla="+- 0 5595 5004"/>
                                <a:gd name="T5" fmla="*/ T4 w 592"/>
                                <a:gd name="T6" fmla="+- 0 10100 10100"/>
                                <a:gd name="T7" fmla="*/ 10100 h 325"/>
                                <a:gd name="T8" fmla="+- 0 5004 5004"/>
                                <a:gd name="T9" fmla="*/ T8 w 592"/>
                                <a:gd name="T10" fmla="+- 0 10100 10100"/>
                                <a:gd name="T11" fmla="*/ 10100 h 325"/>
                                <a:gd name="T12" fmla="+- 0 5004 5004"/>
                                <a:gd name="T13" fmla="*/ T12 w 592"/>
                                <a:gd name="T14" fmla="+- 0 10424 10100"/>
                                <a:gd name="T15" fmla="*/ 10424 h 325"/>
                                <a:gd name="T16" fmla="+- 0 5595 5004"/>
                                <a:gd name="T17" fmla="*/ T16 w 592"/>
                                <a:gd name="T18" fmla="+- 0 10424 10100"/>
                                <a:gd name="T19" fmla="*/ 10424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2" h="325">
                                  <a:moveTo>
                                    <a:pt x="591" y="324"/>
                                  </a:moveTo>
                                  <a:lnTo>
                                    <a:pt x="5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591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2"/>
                        <wpg:cNvGrpSpPr>
                          <a:grpSpLocks/>
                        </wpg:cNvGrpSpPr>
                        <wpg:grpSpPr bwMode="auto">
                          <a:xfrm>
                            <a:off x="5004" y="10424"/>
                            <a:ext cx="592" cy="2"/>
                            <a:chOff x="5004" y="10424"/>
                            <a:chExt cx="592" cy="2"/>
                          </a:xfrm>
                        </wpg:grpSpPr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5004" y="10424"/>
                              <a:ext cx="592" cy="2"/>
                            </a:xfrm>
                            <a:custGeom>
                              <a:avLst/>
                              <a:gdLst>
                                <a:gd name="T0" fmla="+- 0 5004 5004"/>
                                <a:gd name="T1" fmla="*/ T0 w 592"/>
                                <a:gd name="T2" fmla="+- 0 5595 5004"/>
                                <a:gd name="T3" fmla="*/ T2 w 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">
                                  <a:moveTo>
                                    <a:pt x="0" y="0"/>
                                  </a:moveTo>
                                  <a:lnTo>
                                    <a:pt x="59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4"/>
                        <wpg:cNvGrpSpPr>
                          <a:grpSpLocks/>
                        </wpg:cNvGrpSpPr>
                        <wpg:grpSpPr bwMode="auto">
                          <a:xfrm>
                            <a:off x="5004" y="10100"/>
                            <a:ext cx="592" cy="2"/>
                            <a:chOff x="5004" y="10100"/>
                            <a:chExt cx="592" cy="2"/>
                          </a:xfrm>
                        </wpg:grpSpPr>
                        <wps:wsp>
                          <wps:cNvPr id="90" name="Freeform 65"/>
                          <wps:cNvSpPr>
                            <a:spLocks/>
                          </wps:cNvSpPr>
                          <wps:spPr bwMode="auto">
                            <a:xfrm>
                              <a:off x="5004" y="10100"/>
                              <a:ext cx="592" cy="2"/>
                            </a:xfrm>
                            <a:custGeom>
                              <a:avLst/>
                              <a:gdLst>
                                <a:gd name="T0" fmla="+- 0 5595 5004"/>
                                <a:gd name="T1" fmla="*/ T0 w 592"/>
                                <a:gd name="T2" fmla="+- 0 5004 5004"/>
                                <a:gd name="T3" fmla="*/ T2 w 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2">
                                  <a:moveTo>
                                    <a:pt x="5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6"/>
                        <wpg:cNvGrpSpPr>
                          <a:grpSpLocks/>
                        </wpg:cNvGrpSpPr>
                        <wpg:grpSpPr bwMode="auto">
                          <a:xfrm>
                            <a:off x="5588" y="10437"/>
                            <a:ext cx="2" cy="185"/>
                            <a:chOff x="5588" y="10437"/>
                            <a:chExt cx="2" cy="185"/>
                          </a:xfrm>
                        </wpg:grpSpPr>
                        <wps:wsp>
                          <wps:cNvPr id="92" name="Freeform 67"/>
                          <wps:cNvSpPr>
                            <a:spLocks/>
                          </wps:cNvSpPr>
                          <wps:spPr bwMode="auto">
                            <a:xfrm>
                              <a:off x="5588" y="10437"/>
                              <a:ext cx="2" cy="185"/>
                            </a:xfrm>
                            <a:custGeom>
                              <a:avLst/>
                              <a:gdLst>
                                <a:gd name="T0" fmla="+- 0 10437 10437"/>
                                <a:gd name="T1" fmla="*/ 10437 h 185"/>
                                <a:gd name="T2" fmla="+- 0 10621 10437"/>
                                <a:gd name="T3" fmla="*/ 10621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049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68"/>
                        <wpg:cNvGrpSpPr>
                          <a:grpSpLocks/>
                        </wpg:cNvGrpSpPr>
                        <wpg:grpSpPr bwMode="auto">
                          <a:xfrm>
                            <a:off x="4823" y="9974"/>
                            <a:ext cx="887" cy="800"/>
                            <a:chOff x="4823" y="9974"/>
                            <a:chExt cx="887" cy="800"/>
                          </a:xfrm>
                        </wpg:grpSpPr>
                        <wps:wsp>
                          <wps:cNvPr id="94" name="Freeform 69"/>
                          <wps:cNvSpPr>
                            <a:spLocks/>
                          </wps:cNvSpPr>
                          <wps:spPr bwMode="auto">
                            <a:xfrm>
                              <a:off x="5581" y="10437"/>
                              <a:ext cx="15" cy="185"/>
                            </a:xfrm>
                            <a:custGeom>
                              <a:avLst/>
                              <a:gdLst>
                                <a:gd name="T0" fmla="+- 0 5595 5581"/>
                                <a:gd name="T1" fmla="*/ T0 w 15"/>
                                <a:gd name="T2" fmla="+- 0 10437 10437"/>
                                <a:gd name="T3" fmla="*/ 10437 h 185"/>
                                <a:gd name="T4" fmla="+- 0 5581 5581"/>
                                <a:gd name="T5" fmla="*/ T4 w 15"/>
                                <a:gd name="T6" fmla="+- 0 10437 10437"/>
                                <a:gd name="T7" fmla="*/ 10437 h 185"/>
                                <a:gd name="T8" fmla="+- 0 5581 5581"/>
                                <a:gd name="T9" fmla="*/ T8 w 15"/>
                                <a:gd name="T10" fmla="+- 0 10621 10437"/>
                                <a:gd name="T11" fmla="*/ 10621 h 1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5" h="18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3" y="9974"/>
                              <a:ext cx="88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" name="Group 71"/>
                        <wpg:cNvGrpSpPr>
                          <a:grpSpLocks/>
                        </wpg:cNvGrpSpPr>
                        <wpg:grpSpPr bwMode="auto">
                          <a:xfrm>
                            <a:off x="1304" y="2384"/>
                            <a:ext cx="3624" cy="4478"/>
                            <a:chOff x="1304" y="2384"/>
                            <a:chExt cx="3624" cy="4478"/>
                          </a:xfrm>
                        </wpg:grpSpPr>
                        <wps:wsp>
                          <wps:cNvPr id="97" name="Freeform 72"/>
                          <wps:cNvSpPr>
                            <a:spLocks/>
                          </wps:cNvSpPr>
                          <wps:spPr bwMode="auto">
                            <a:xfrm>
                              <a:off x="1304" y="2384"/>
                              <a:ext cx="3624" cy="4478"/>
                            </a:xfrm>
                            <a:custGeom>
                              <a:avLst/>
                              <a:gdLst>
                                <a:gd name="T0" fmla="+- 0 3633 1304"/>
                                <a:gd name="T1" fmla="*/ T0 w 3624"/>
                                <a:gd name="T2" fmla="+- 0 2826 2384"/>
                                <a:gd name="T3" fmla="*/ 2826 h 4478"/>
                                <a:gd name="T4" fmla="+- 0 3629 1304"/>
                                <a:gd name="T5" fmla="*/ T4 w 3624"/>
                                <a:gd name="T6" fmla="+- 0 2716 2384"/>
                                <a:gd name="T7" fmla="*/ 2716 h 4478"/>
                                <a:gd name="T8" fmla="+- 0 3751 1304"/>
                                <a:gd name="T9" fmla="*/ T8 w 3624"/>
                                <a:gd name="T10" fmla="+- 0 2682 2384"/>
                                <a:gd name="T11" fmla="*/ 2682 h 4478"/>
                                <a:gd name="T12" fmla="+- 0 3743 1304"/>
                                <a:gd name="T13" fmla="*/ T12 w 3624"/>
                                <a:gd name="T14" fmla="+- 0 2384 2384"/>
                                <a:gd name="T15" fmla="*/ 2384 h 4478"/>
                                <a:gd name="T16" fmla="+- 0 2443 1304"/>
                                <a:gd name="T17" fmla="*/ T16 w 3624"/>
                                <a:gd name="T18" fmla="+- 0 2409 2384"/>
                                <a:gd name="T19" fmla="*/ 2409 h 4478"/>
                                <a:gd name="T20" fmla="+- 0 2430 1304"/>
                                <a:gd name="T21" fmla="*/ T20 w 3624"/>
                                <a:gd name="T22" fmla="+- 0 2703 2384"/>
                                <a:gd name="T23" fmla="*/ 2703 h 4478"/>
                                <a:gd name="T24" fmla="+- 0 2598 1304"/>
                                <a:gd name="T25" fmla="*/ T24 w 3624"/>
                                <a:gd name="T26" fmla="+- 0 2733 2384"/>
                                <a:gd name="T27" fmla="*/ 2733 h 4478"/>
                                <a:gd name="T28" fmla="+- 0 2598 1304"/>
                                <a:gd name="T29" fmla="*/ T28 w 3624"/>
                                <a:gd name="T30" fmla="+- 0 2876 2384"/>
                                <a:gd name="T31" fmla="*/ 2876 h 4478"/>
                                <a:gd name="T32" fmla="+- 0 1717 1304"/>
                                <a:gd name="T33" fmla="*/ T32 w 3624"/>
                                <a:gd name="T34" fmla="+- 0 2956 2384"/>
                                <a:gd name="T35" fmla="*/ 2956 h 4478"/>
                                <a:gd name="T36" fmla="+- 0 1687 1304"/>
                                <a:gd name="T37" fmla="*/ T36 w 3624"/>
                                <a:gd name="T38" fmla="+- 0 3772 2384"/>
                                <a:gd name="T39" fmla="*/ 3772 h 4478"/>
                                <a:gd name="T40" fmla="+- 0 1304 1304"/>
                                <a:gd name="T41" fmla="*/ T40 w 3624"/>
                                <a:gd name="T42" fmla="+- 0 3789 2384"/>
                                <a:gd name="T43" fmla="*/ 3789 h 4478"/>
                                <a:gd name="T44" fmla="+- 0 1359 1304"/>
                                <a:gd name="T45" fmla="*/ T44 w 3624"/>
                                <a:gd name="T46" fmla="+- 0 5149 2384"/>
                                <a:gd name="T47" fmla="*/ 5149 h 4478"/>
                                <a:gd name="T48" fmla="+- 0 1595 1304"/>
                                <a:gd name="T49" fmla="*/ T48 w 3624"/>
                                <a:gd name="T50" fmla="+- 0 5153 2384"/>
                                <a:gd name="T51" fmla="*/ 5153 h 4478"/>
                                <a:gd name="T52" fmla="+- 0 1611 1304"/>
                                <a:gd name="T53" fmla="*/ T52 w 3624"/>
                                <a:gd name="T54" fmla="+- 0 5771 2384"/>
                                <a:gd name="T55" fmla="*/ 5771 h 4478"/>
                                <a:gd name="T56" fmla="+- 0 2798 1304"/>
                                <a:gd name="T57" fmla="*/ T56 w 3624"/>
                                <a:gd name="T58" fmla="+- 0 5755 2384"/>
                                <a:gd name="T59" fmla="*/ 5755 h 4478"/>
                                <a:gd name="T60" fmla="+- 0 2886 1304"/>
                                <a:gd name="T61" fmla="*/ T60 w 3624"/>
                                <a:gd name="T62" fmla="+- 0 6861 2384"/>
                                <a:gd name="T63" fmla="*/ 6861 h 4478"/>
                                <a:gd name="T64" fmla="+- 0 4414 1304"/>
                                <a:gd name="T65" fmla="*/ T64 w 3624"/>
                                <a:gd name="T66" fmla="+- 0 6811 2384"/>
                                <a:gd name="T67" fmla="*/ 6811 h 4478"/>
                                <a:gd name="T68" fmla="+- 0 4439 1304"/>
                                <a:gd name="T69" fmla="*/ T68 w 3624"/>
                                <a:gd name="T70" fmla="+- 0 6243 2384"/>
                                <a:gd name="T71" fmla="*/ 6243 h 4478"/>
                                <a:gd name="T72" fmla="+- 0 4848 1304"/>
                                <a:gd name="T73" fmla="*/ T72 w 3624"/>
                                <a:gd name="T74" fmla="+- 0 6222 2384"/>
                                <a:gd name="T75" fmla="*/ 6222 h 4478"/>
                                <a:gd name="T76" fmla="+- 0 4827 1304"/>
                                <a:gd name="T77" fmla="*/ T76 w 3624"/>
                                <a:gd name="T78" fmla="+- 0 5645 2384"/>
                                <a:gd name="T79" fmla="*/ 5645 h 4478"/>
                                <a:gd name="T80" fmla="+- 0 4902 1304"/>
                                <a:gd name="T81" fmla="*/ T80 w 3624"/>
                                <a:gd name="T82" fmla="+- 0 5603 2384"/>
                                <a:gd name="T83" fmla="*/ 5603 h 4478"/>
                                <a:gd name="T84" fmla="+- 0 4902 1304"/>
                                <a:gd name="T85" fmla="*/ T84 w 3624"/>
                                <a:gd name="T86" fmla="+- 0 5574 2384"/>
                                <a:gd name="T87" fmla="*/ 5574 h 4478"/>
                                <a:gd name="T88" fmla="+- 0 4928 1304"/>
                                <a:gd name="T89" fmla="*/ T88 w 3624"/>
                                <a:gd name="T90" fmla="+- 0 5569 2384"/>
                                <a:gd name="T91" fmla="*/ 5569 h 4478"/>
                                <a:gd name="T92" fmla="+- 0 4751 1304"/>
                                <a:gd name="T93" fmla="*/ T92 w 3624"/>
                                <a:gd name="T94" fmla="+- 0 2887 2384"/>
                                <a:gd name="T95" fmla="*/ 2887 h 4478"/>
                                <a:gd name="T96" fmla="+- 0 3614 1304"/>
                                <a:gd name="T97" fmla="*/ T96 w 3624"/>
                                <a:gd name="T98" fmla="+- 0 2810 2384"/>
                                <a:gd name="T99" fmla="*/ 2810 h 4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624" h="4478">
                                  <a:moveTo>
                                    <a:pt x="2329" y="442"/>
                                  </a:moveTo>
                                  <a:lnTo>
                                    <a:pt x="2325" y="332"/>
                                  </a:lnTo>
                                  <a:lnTo>
                                    <a:pt x="2447" y="298"/>
                                  </a:lnTo>
                                  <a:lnTo>
                                    <a:pt x="2439" y="0"/>
                                  </a:lnTo>
                                  <a:lnTo>
                                    <a:pt x="1139" y="25"/>
                                  </a:lnTo>
                                  <a:lnTo>
                                    <a:pt x="1126" y="319"/>
                                  </a:lnTo>
                                  <a:lnTo>
                                    <a:pt x="1294" y="349"/>
                                  </a:lnTo>
                                  <a:lnTo>
                                    <a:pt x="1294" y="492"/>
                                  </a:lnTo>
                                  <a:lnTo>
                                    <a:pt x="413" y="572"/>
                                  </a:lnTo>
                                  <a:lnTo>
                                    <a:pt x="383" y="1388"/>
                                  </a:lnTo>
                                  <a:lnTo>
                                    <a:pt x="0" y="1405"/>
                                  </a:lnTo>
                                  <a:lnTo>
                                    <a:pt x="55" y="2765"/>
                                  </a:lnTo>
                                  <a:lnTo>
                                    <a:pt x="291" y="2769"/>
                                  </a:lnTo>
                                  <a:lnTo>
                                    <a:pt x="307" y="3387"/>
                                  </a:lnTo>
                                  <a:lnTo>
                                    <a:pt x="1494" y="3371"/>
                                  </a:lnTo>
                                  <a:lnTo>
                                    <a:pt x="1582" y="4477"/>
                                  </a:lnTo>
                                  <a:lnTo>
                                    <a:pt x="3110" y="4427"/>
                                  </a:lnTo>
                                  <a:lnTo>
                                    <a:pt x="3135" y="3859"/>
                                  </a:lnTo>
                                  <a:lnTo>
                                    <a:pt x="3544" y="3838"/>
                                  </a:lnTo>
                                  <a:lnTo>
                                    <a:pt x="3523" y="3261"/>
                                  </a:lnTo>
                                  <a:lnTo>
                                    <a:pt x="3598" y="3219"/>
                                  </a:lnTo>
                                  <a:lnTo>
                                    <a:pt x="3598" y="3190"/>
                                  </a:lnTo>
                                  <a:lnTo>
                                    <a:pt x="3624" y="3185"/>
                                  </a:lnTo>
                                  <a:lnTo>
                                    <a:pt x="3447" y="503"/>
                                  </a:lnTo>
                                  <a:lnTo>
                                    <a:pt x="2310" y="42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3"/>
                        <wpg:cNvGrpSpPr>
                          <a:grpSpLocks/>
                        </wpg:cNvGrpSpPr>
                        <wpg:grpSpPr bwMode="auto">
                          <a:xfrm>
                            <a:off x="1685" y="3327"/>
                            <a:ext cx="348" cy="165"/>
                            <a:chOff x="1685" y="3327"/>
                            <a:chExt cx="348" cy="165"/>
                          </a:xfrm>
                        </wpg:grpSpPr>
                        <wps:wsp>
                          <wps:cNvPr id="99" name="Freeform 74"/>
                          <wps:cNvSpPr>
                            <a:spLocks/>
                          </wps:cNvSpPr>
                          <wps:spPr bwMode="auto">
                            <a:xfrm>
                              <a:off x="1685" y="3327"/>
                              <a:ext cx="348" cy="165"/>
                            </a:xfrm>
                            <a:custGeom>
                              <a:avLst/>
                              <a:gdLst>
                                <a:gd name="T0" fmla="+- 0 2032 1685"/>
                                <a:gd name="T1" fmla="*/ T0 w 348"/>
                                <a:gd name="T2" fmla="+- 0 3492 3327"/>
                                <a:gd name="T3" fmla="*/ 3492 h 165"/>
                                <a:gd name="T4" fmla="+- 0 1875 1685"/>
                                <a:gd name="T5" fmla="*/ T4 w 348"/>
                                <a:gd name="T6" fmla="+- 0 3492 3327"/>
                                <a:gd name="T7" fmla="*/ 3492 h 165"/>
                                <a:gd name="T8" fmla="+- 0 1685 1685"/>
                                <a:gd name="T9" fmla="*/ T8 w 348"/>
                                <a:gd name="T10" fmla="+- 0 3327 3327"/>
                                <a:gd name="T11" fmla="*/ 3327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8" h="165">
                                  <a:moveTo>
                                    <a:pt x="347" y="165"/>
                                  </a:moveTo>
                                  <a:lnTo>
                                    <a:pt x="190" y="1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5"/>
                        <wpg:cNvGrpSpPr>
                          <a:grpSpLocks/>
                        </wpg:cNvGrpSpPr>
                        <wpg:grpSpPr bwMode="auto">
                          <a:xfrm>
                            <a:off x="2032" y="3260"/>
                            <a:ext cx="2664" cy="464"/>
                            <a:chOff x="2032" y="3260"/>
                            <a:chExt cx="2664" cy="464"/>
                          </a:xfrm>
                        </wpg:grpSpPr>
                        <wps:wsp>
                          <wps:cNvPr id="101" name="Freeform 76"/>
                          <wps:cNvSpPr>
                            <a:spLocks/>
                          </wps:cNvSpPr>
                          <wps:spPr bwMode="auto">
                            <a:xfrm>
                              <a:off x="2032" y="3260"/>
                              <a:ext cx="2664" cy="464"/>
                            </a:xfrm>
                            <a:custGeom>
                              <a:avLst/>
                              <a:gdLst>
                                <a:gd name="T0" fmla="+- 0 2032 2032"/>
                                <a:gd name="T1" fmla="*/ T0 w 2664"/>
                                <a:gd name="T2" fmla="+- 0 3723 3260"/>
                                <a:gd name="T3" fmla="*/ 3723 h 464"/>
                                <a:gd name="T4" fmla="+- 0 4695 2032"/>
                                <a:gd name="T5" fmla="*/ T4 w 2664"/>
                                <a:gd name="T6" fmla="+- 0 3723 3260"/>
                                <a:gd name="T7" fmla="*/ 3723 h 464"/>
                                <a:gd name="T8" fmla="+- 0 4695 2032"/>
                                <a:gd name="T9" fmla="*/ T8 w 2664"/>
                                <a:gd name="T10" fmla="+- 0 3260 3260"/>
                                <a:gd name="T11" fmla="*/ 3260 h 464"/>
                                <a:gd name="T12" fmla="+- 0 2032 2032"/>
                                <a:gd name="T13" fmla="*/ T12 w 2664"/>
                                <a:gd name="T14" fmla="+- 0 3260 3260"/>
                                <a:gd name="T15" fmla="*/ 3260 h 464"/>
                                <a:gd name="T16" fmla="+- 0 2032 2032"/>
                                <a:gd name="T17" fmla="*/ T16 w 2664"/>
                                <a:gd name="T18" fmla="+- 0 3723 3260"/>
                                <a:gd name="T19" fmla="*/ 3723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464">
                                  <a:moveTo>
                                    <a:pt x="0" y="463"/>
                                  </a:moveTo>
                                  <a:lnTo>
                                    <a:pt x="2663" y="463"/>
                                  </a:lnTo>
                                  <a:lnTo>
                                    <a:pt x="26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2" y="3254"/>
                              <a:ext cx="2631" cy="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ind w:left="20" w:right="1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EXISTING BUILDING TO BE RENOVATED (NO ADDITIONS)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4" y="10373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40'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9" y="10395"/>
                              <a:ext cx="1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0'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8" y="10395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20'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69580D2" id="Group 70" o:spid="_x0000_s1031" style="width:507.55pt;height:550.7pt;mso-position-horizontal-relative:char;mso-position-vertical-relative:line" coordsize="10472,107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XmgS5ieKRVeJl2sjL95asUUAcM/wf8ACcTvJpuk/wDCPzsu1ptBnl05n/3vIZN3/Aqp2vw0vIPF&#10;Whaq3irUtSg0nzttvqEUDsyyRshTzURW25Kt8277i16LRQBieGtAh8NWdxawyySxzXlxe/vP4Wnm&#10;eV1/77dq2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">
                <v:shape id="Picture 46" o:spid="_x0000_s1032" type="#_x0000_t75" style="position:absolute;width:10472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">
                  <v:imagedata r:id="rId28" o:title=""/>
                </v:shape>
                <v:group id="Group 47" o:spid="_x0000_s1033" style="position:absolute;left:5710;top:9345;width:1701;height:1073" coordorigin="5710,9345" coordsize="1701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8" o:spid="_x0000_s1034" style="position:absolute;left:5710;top:9345;width:1701;height:1073;visibility:visible;mso-wrap-style:square;v-text-anchor:top" coordsize="1701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" path="m,1072r1701,l1701,,,,,1072xe" stroked="f">
                    <v:path arrowok="t" o:connecttype="custom" o:connectlocs="0,10417;1701,10417;1701,9345;0,9345;0,10417" o:connectangles="0,0,0,0,0"/>
                  </v:shape>
                  <v:shape id="Picture 49" o:spid="_x0000_s1035" type="#_x0000_t75" style="position:absolute;left:5730;top:10039;width:1543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">
                    <v:imagedata r:id="rId29" o:title=""/>
                  </v:shape>
                  <v:shape id="Picture 50" o:spid="_x0000_s1036" type="#_x0000_t75" style="position:absolute;left:5730;top:9926;width:1556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">
                    <v:imagedata r:id="rId30" o:title=""/>
                  </v:shape>
                </v:group>
                <v:group id="Group 51" o:spid="_x0000_s1037" style="position:absolute;left:7281;top:10010;width:2;height:365" coordorigin="7281,10010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2" o:spid="_x0000_s1038" style="position:absolute;left:7281;top:10010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" path="m,l,364e" filled="f" strokecolor="white" strokeweight=".22036mm">
                    <v:path arrowok="t" o:connecttype="custom" o:connectlocs="0,10010;0,10374" o:connectangles="0,0"/>
                  </v:shape>
                </v:group>
                <v:group id="Group 53" o:spid="_x0000_s1039" style="position:absolute;left:7275;top:10010;width:11;height:365" coordorigin="7275,10010" coordsize="1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4" o:spid="_x0000_s1040" style="position:absolute;left:7275;top:10010;width:11;height:365;visibility:visible;mso-wrap-style:square;v-text-anchor:top" coordsize="1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" path="m11,l,,,364e" filled="f" strokecolor="white" strokeweight=".25486mm">
                    <v:path arrowok="t" o:connecttype="custom" o:connectlocs="11,10010;0,10010;0,10374" o:connectangles="0,0,0"/>
                  </v:shape>
                </v:group>
                <v:group id="Group 55" o:spid="_x0000_s1041" style="position:absolute;left:5762;top:10063;width:2;height:312" coordorigin="5762,10063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6" o:spid="_x0000_s1042" style="position:absolute;left:5762;top:10063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" path="m,l,311e" filled="f" strokecolor="white" strokeweight="1.1846mm">
                    <v:path arrowok="t" o:connecttype="custom" o:connectlocs="0,10063;0,10374" o:connectangles="0,0"/>
                  </v:shape>
                </v:group>
                <v:group id="Group 57" o:spid="_x0000_s1043" style="position:absolute;left:5730;top:10063;width:66;height:312" coordorigin="5730,10063" coordsize="6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58" o:spid="_x0000_s1044" style="position:absolute;left:5730;top:10063;width:66;height:312;visibility:visible;mso-wrap-style:square;v-text-anchor:top" coordsize="6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" path="m65,311l65,,,e" filled="f" strokecolor="white" strokeweight=".25889mm">
                    <v:path arrowok="t" o:connecttype="custom" o:connectlocs="65,10374;65,10063;0,10063" o:connectangles="0,0,0"/>
                  </v:shape>
                  <v:shape id="Picture 59" o:spid="_x0000_s1045" type="#_x0000_t75" style="position:absolute;left:5004;top:10045;width:591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">
                    <v:imagedata r:id="rId31" o:title=""/>
                  </v:shape>
                </v:group>
                <v:group id="Group 60" o:spid="_x0000_s1046" style="position:absolute;left:5004;top:10100;width:592;height:325" coordorigin="5004,10100" coordsize="59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1" o:spid="_x0000_s1047" style="position:absolute;left:5004;top:10100;width:592;height:325;visibility:visible;mso-wrap-style:square;v-text-anchor:top" coordsize="59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" path="m591,324l591,,,,,324r591,xe" stroked="f">
                    <v:path arrowok="t" o:connecttype="custom" o:connectlocs="591,10424;591,10100;0,10100;0,10424;591,10424" o:connectangles="0,0,0,0,0"/>
                  </v:shape>
                </v:group>
                <v:group id="Group 62" o:spid="_x0000_s1048" style="position:absolute;left:5004;top:10424;width:592;height:2" coordorigin="5004,10424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3" o:spid="_x0000_s1049" style="position:absolute;left:5004;top:10424;width:592;height:2;visibility:visible;mso-wrap-style:square;v-text-anchor:top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" path="m,l591,e" filled="f" strokecolor="white" strokeweight="1pt">
                    <v:path arrowok="t" o:connecttype="custom" o:connectlocs="0,0;591,0" o:connectangles="0,0"/>
                  </v:shape>
                </v:group>
                <v:group id="Group 64" o:spid="_x0000_s1050" style="position:absolute;left:5004;top:10100;width:592;height:2" coordorigin="5004,10100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65" o:spid="_x0000_s1051" style="position:absolute;left:5004;top:10100;width:592;height:2;visibility:visible;mso-wrap-style:square;v-text-anchor:top" coordsize="5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" path="m591,l,e" filled="f" strokecolor="white" strokeweight="1pt">
                    <v:path arrowok="t" o:connecttype="custom" o:connectlocs="591,0;0,0" o:connectangles="0,0"/>
                  </v:shape>
                </v:group>
                <v:group id="Group 66" o:spid="_x0000_s1052" style="position:absolute;left:5588;top:10437;width:2;height:185" coordorigin="5588,10437" coordsize="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67" o:spid="_x0000_s1053" style="position:absolute;left:5588;top:10437;width:2;height:185;visibility:visible;mso-wrap-style:square;v-text-anchor:top" coordsize="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" path="m,l,184e" filled="f" strokecolor="white" strokeweight=".29147mm">
                    <v:path arrowok="t" o:connecttype="custom" o:connectlocs="0,10437;0,10621" o:connectangles="0,0"/>
                  </v:shape>
                </v:group>
                <v:group id="Group 68" o:spid="_x0000_s1054" style="position:absolute;left:4823;top:9974;width:887;height:800" coordorigin="4823,9974" coordsize="887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69" o:spid="_x0000_s1055" style="position:absolute;left:5581;top:10437;width:15;height:185;visibility:visible;mso-wrap-style:square;v-text-anchor:top" coordsize="1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" path="m14,l,,,184e" filled="f" strokecolor="white" strokeweight="1pt">
                    <v:path arrowok="t" o:connecttype="custom" o:connectlocs="14,10437;0,10437;0,10621" o:connectangles="0,0,0"/>
                  </v:shape>
                  <v:shape id="Picture 70" o:spid="_x0000_s1056" type="#_x0000_t75" style="position:absolute;left:4823;top:9974;width:887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">
                    <v:imagedata r:id="rId32" o:title=""/>
                  </v:shape>
                </v:group>
                <v:group id="Group 71" o:spid="_x0000_s1057" style="position:absolute;left:1304;top:2384;width:3624;height:4478" coordorigin="1304,2384" coordsize="3624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2" o:spid="_x0000_s1058" style="position:absolute;left:1304;top:2384;width:3624;height:4478;visibility:visible;mso-wrap-style:square;v-text-anchor:top" coordsize="3624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" path="m2329,442r-4,-110l2447,298,2439,,1139,25r-13,294l1294,349r,143l413,572r-30,816l,1405,55,2765r236,4l307,3387r1187,-16l1582,4477r1528,-50l3135,3859r409,-21l3523,3261r75,-42l3598,3190r26,-5l3447,503,2310,426e" filled="f" strokeweight="2pt">
                    <v:path arrowok="t" o:connecttype="custom" o:connectlocs="2329,2826;2325,2716;2447,2682;2439,2384;1139,2409;1126,2703;1294,2733;1294,2876;413,2956;383,3772;0,3789;55,5149;291,5153;307,5771;1494,5755;1582,6861;3110,6811;3135,6243;3544,6222;3523,5645;3598,5603;3598,5574;3624,5569;3447,2887;2310,2810" o:connectangles="0,0,0,0,0,0,0,0,0,0,0,0,0,0,0,0,0,0,0,0,0,0,0,0,0"/>
                  </v:shape>
                </v:group>
                <v:group id="Group 73" o:spid="_x0000_s1059" style="position:absolute;left:1685;top:3327;width:348;height:165" coordorigin="1685,3327" coordsize="3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4" o:spid="_x0000_s1060" style="position:absolute;left:1685;top:3327;width:348;height:165;visibility:visible;mso-wrap-style:square;v-text-anchor:top" coordsize="3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" path="m347,165r-157,l,e" filled="f" strokeweight="1pt">
                    <v:path arrowok="t" o:connecttype="custom" o:connectlocs="347,3492;190,3492;0,3327" o:connectangles="0,0,0"/>
                  </v:shape>
                </v:group>
                <v:group id="Group 75" o:spid="_x0000_s1061" style="position:absolute;left:2032;top:3260;width:2664;height:464" coordorigin="2032,3260" coordsize="26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76" o:spid="_x0000_s1062" style="position:absolute;left:2032;top:3260;width:2664;height:464;visibility:visible;mso-wrap-style:square;v-text-anchor:top" coordsize="26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" path="m,463r2663,l2663,,,,,463xe" stroked="f">
                    <v:path arrowok="t" o:connecttype="custom" o:connectlocs="0,3723;2663,3723;2663,3260;0,3260;0,3723" o:connectangles="0,0,0,0,0"/>
                  </v:shape>
                  <v:shape id="Text Box 77" o:spid="_x0000_s1063" type="#_x0000_t202" style="position:absolute;left:2032;top:3254;width:2631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ind w:left="20" w:right="1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EXISTING BUILDING TO BE RENOVATED (NO ADDITIONS)</w:t>
                          </w:r>
                        </w:p>
                      </w:txbxContent>
                    </v:textbox>
                  </v:shape>
                  <v:shape id="Text Box 78" o:spid="_x0000_s1064" type="#_x0000_t202" style="position:absolute;left:7134;top:10373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40'</w:t>
                          </w:r>
                        </w:p>
                      </w:txbxContent>
                    </v:textbox>
                  </v:shape>
                  <v:shape id="Text Box 79" o:spid="_x0000_s1065" type="#_x0000_t202" style="position:absolute;left:5699;top:10395;width:1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0'</w:t>
                          </w:r>
                        </w:p>
                      </w:txbxContent>
                    </v:textbox>
                  </v:shape>
                  <v:shape id="Text Box 80" o:spid="_x0000_s1066" type="#_x0000_t202" style="position:absolute;left:6408;top:10395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20'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125D" w:rsidRDefault="008E125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</w:p>
    <w:p w:rsidR="00CE4DC8" w:rsidRPr="008E125D" w:rsidRDefault="00CE4DC8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</w:p>
    <w:p w:rsidR="00CE4DC8" w:rsidRPr="008E125D" w:rsidRDefault="00CE4DC8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Exterior Renderings</w:t>
      </w:r>
    </w:p>
    <w:p w:rsidR="000D724C" w:rsidRPr="008E125D" w:rsidRDefault="000D724C" w:rsidP="000D724C">
      <w:pPr>
        <w:tabs>
          <w:tab w:val="left" w:pos="990"/>
          <w:tab w:val="left" w:pos="1350"/>
          <w:tab w:val="left" w:pos="1710"/>
        </w:tabs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</w:p>
    <w:p w:rsidR="000D724C" w:rsidRPr="008E125D" w:rsidRDefault="000D724C" w:rsidP="000D724C">
      <w:pPr>
        <w:tabs>
          <w:tab w:val="left" w:pos="990"/>
          <w:tab w:val="left" w:pos="1350"/>
          <w:tab w:val="left" w:pos="1710"/>
        </w:tabs>
        <w:autoSpaceDE w:val="0"/>
        <w:autoSpaceDN w:val="0"/>
        <w:adjustRightInd w:val="0"/>
        <w:rPr>
          <w:rFonts w:ascii="Arial" w:hAnsi="Arial" w:cs="Arial"/>
          <w:i/>
          <w:sz w:val="22"/>
          <w:szCs w:val="22"/>
        </w:rPr>
      </w:pPr>
      <w:r w:rsidRPr="008E125D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69580D4" wp14:editId="669580D5">
            <wp:extent cx="5947089" cy="27051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 Projects\16\16 CR\16218000 UI GALC\05_Design\04_SD\16-0616 SD Pricing Mtg\Support Graphics\elevation - new entr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76" cy="27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v</w:t>
      </w:r>
      <w:r w:rsidR="000D724C" w:rsidRPr="008E125D">
        <w:rPr>
          <w:rFonts w:ascii="Arial" w:hAnsi="Arial" w:cs="Arial"/>
          <w:sz w:val="22"/>
          <w:szCs w:val="22"/>
        </w:rPr>
        <w:t>iew</w:t>
      </w:r>
      <w:proofErr w:type="gramEnd"/>
      <w:r w:rsidR="000D724C" w:rsidRPr="008E125D">
        <w:rPr>
          <w:rFonts w:ascii="Arial" w:hAnsi="Arial" w:cs="Arial"/>
          <w:sz w:val="22"/>
          <w:szCs w:val="22"/>
        </w:rPr>
        <w:t xml:space="preserve"> from Riverside Drive, looking southwest</w:t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D6" wp14:editId="669580D7">
            <wp:extent cx="5943600" cy="2703513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A Projects\16\16 CR\16218000 UI GALC\05_Design\05_DD\16-0714 Mtg\Supporting Graphics\GALC_13 Plaza Heath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24" cy="27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n</w:t>
      </w:r>
      <w:r w:rsidR="000D724C" w:rsidRPr="008E125D">
        <w:rPr>
          <w:rFonts w:ascii="Arial" w:hAnsi="Arial" w:cs="Arial"/>
          <w:sz w:val="22"/>
          <w:szCs w:val="22"/>
        </w:rPr>
        <w:t>ight</w:t>
      </w:r>
      <w:proofErr w:type="gramEnd"/>
      <w:r w:rsidR="000D724C" w:rsidRPr="008E125D">
        <w:rPr>
          <w:rFonts w:ascii="Arial" w:hAnsi="Arial" w:cs="Arial"/>
          <w:sz w:val="22"/>
          <w:szCs w:val="22"/>
        </w:rPr>
        <w:t xml:space="preserve"> view from Riverside Drive, looking southwest</w:t>
      </w:r>
    </w:p>
    <w:p w:rsidR="008E125D" w:rsidRDefault="008E125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lastRenderedPageBreak/>
        <w:t>Exterior Renderings</w:t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D8" wp14:editId="669580D9">
            <wp:extent cx="5943600" cy="3358654"/>
            <wp:effectExtent l="0" t="0" r="0" b="0"/>
            <wp:docPr id="52" name="Pictur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ALC_exterior 3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 w:rsidRPr="008E125D">
        <w:rPr>
          <w:rFonts w:ascii="Arial" w:hAnsi="Arial" w:cs="Arial"/>
          <w:sz w:val="22"/>
          <w:szCs w:val="22"/>
        </w:rPr>
        <w:t>east</w:t>
      </w:r>
      <w:proofErr w:type="gramEnd"/>
      <w:r w:rsidRPr="008E125D">
        <w:rPr>
          <w:rFonts w:ascii="Arial" w:hAnsi="Arial" w:cs="Arial"/>
          <w:sz w:val="22"/>
          <w:szCs w:val="22"/>
        </w:rPr>
        <w:t xml:space="preserve"> elevation</w:t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5B5F42" w:rsidRPr="008E125D" w:rsidRDefault="005B5F42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DA" wp14:editId="669580DB">
            <wp:extent cx="5966460" cy="3327648"/>
            <wp:effectExtent l="0" t="0" r="0" b="6350"/>
            <wp:docPr id="53" name="Pictur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ALC_exterior 3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653" cy="33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Default="00A126D2" w:rsidP="00175CE9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</w:t>
      </w:r>
      <w:r w:rsidR="000D724C" w:rsidRPr="008E125D">
        <w:rPr>
          <w:rFonts w:ascii="Arial" w:hAnsi="Arial" w:cs="Arial"/>
          <w:sz w:val="22"/>
          <w:szCs w:val="22"/>
        </w:rPr>
        <w:t>xterior</w:t>
      </w:r>
      <w:proofErr w:type="gramEnd"/>
      <w:r w:rsidR="000D724C" w:rsidRPr="008E125D">
        <w:rPr>
          <w:rFonts w:ascii="Arial" w:hAnsi="Arial" w:cs="Arial"/>
          <w:sz w:val="22"/>
          <w:szCs w:val="22"/>
        </w:rPr>
        <w:t xml:space="preserve"> seating area, southeast corner</w:t>
      </w:r>
    </w:p>
    <w:p w:rsidR="00175CE9" w:rsidRDefault="00175C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D724C" w:rsidRDefault="000D724C" w:rsidP="000D724C">
      <w:pPr>
        <w:tabs>
          <w:tab w:val="left" w:pos="990"/>
          <w:tab w:val="left" w:pos="1350"/>
          <w:tab w:val="left" w:pos="171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75CE9" w:rsidRPr="008E125D" w:rsidRDefault="00175CE9" w:rsidP="000D724C">
      <w:pPr>
        <w:tabs>
          <w:tab w:val="left" w:pos="990"/>
          <w:tab w:val="left" w:pos="1350"/>
          <w:tab w:val="left" w:pos="171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Interior Renderings</w:t>
      </w:r>
    </w:p>
    <w:p w:rsidR="000D724C" w:rsidRPr="008E125D" w:rsidRDefault="000D724C" w:rsidP="000D724C">
      <w:pPr>
        <w:tabs>
          <w:tab w:val="left" w:pos="990"/>
          <w:tab w:val="left" w:pos="1350"/>
          <w:tab w:val="left" w:pos="1710"/>
        </w:tabs>
        <w:rPr>
          <w:rFonts w:ascii="Arial" w:hAnsi="Arial" w:cs="Arial"/>
          <w:i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b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DC" wp14:editId="669580DD">
            <wp:extent cx="5920740" cy="2744510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janak\Desktop\New folder\Supporting Graphics\GALC_01 Entr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5" cy="27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A126D2" w:rsidP="000D724C">
      <w:pPr>
        <w:tabs>
          <w:tab w:val="right" w:pos="8640"/>
        </w:tabs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upper</w:t>
      </w:r>
      <w:proofErr w:type="gramEnd"/>
      <w:r>
        <w:rPr>
          <w:rFonts w:ascii="Arial" w:hAnsi="Arial" w:cs="Arial"/>
          <w:sz w:val="22"/>
          <w:szCs w:val="22"/>
        </w:rPr>
        <w:t xml:space="preserve"> l</w:t>
      </w:r>
      <w:r w:rsidR="000D724C" w:rsidRPr="008E125D">
        <w:rPr>
          <w:rFonts w:ascii="Arial" w:hAnsi="Arial" w:cs="Arial"/>
          <w:sz w:val="22"/>
          <w:szCs w:val="22"/>
        </w:rPr>
        <w:t>evel – open office view looking northeast</w:t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b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DE" wp14:editId="669580DF">
            <wp:extent cx="5928360" cy="299762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anak\Desktop\New folder\Supporting Graphics\GALC_02 Entry-Caf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7" cy="30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upper</w:t>
      </w:r>
      <w:proofErr w:type="gramEnd"/>
      <w:r>
        <w:rPr>
          <w:rFonts w:ascii="Arial" w:hAnsi="Arial" w:cs="Arial"/>
          <w:sz w:val="22"/>
          <w:szCs w:val="22"/>
        </w:rPr>
        <w:t xml:space="preserve"> l</w:t>
      </w:r>
      <w:r w:rsidR="000D724C" w:rsidRPr="008E125D">
        <w:rPr>
          <w:rFonts w:ascii="Arial" w:hAnsi="Arial" w:cs="Arial"/>
          <w:sz w:val="22"/>
          <w:szCs w:val="22"/>
        </w:rPr>
        <w:t>evel – open office view looking north from south entry</w:t>
      </w:r>
    </w:p>
    <w:p w:rsidR="00175CE9" w:rsidRDefault="00175CE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175CE9" w:rsidRDefault="00175CE9" w:rsidP="00175CE9">
      <w:pPr>
        <w:ind w:left="-450"/>
        <w:rPr>
          <w:rFonts w:ascii="Arial" w:hAnsi="Arial" w:cs="Arial"/>
          <w:b/>
          <w:bCs/>
          <w:sz w:val="22"/>
          <w:szCs w:val="22"/>
        </w:rPr>
      </w:pP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Interior Renderings</w:t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E0" wp14:editId="669580E1">
            <wp:extent cx="5935980" cy="3168947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janak\Desktop\New folder\Supporting Graphics\GALC_03 Cafe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5" cy="317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upper</w:t>
      </w:r>
      <w:proofErr w:type="gramEnd"/>
      <w:r>
        <w:rPr>
          <w:rFonts w:ascii="Arial" w:hAnsi="Arial" w:cs="Arial"/>
          <w:sz w:val="22"/>
          <w:szCs w:val="22"/>
        </w:rPr>
        <w:t xml:space="preserve"> l</w:t>
      </w:r>
      <w:r w:rsidR="000D724C" w:rsidRPr="008E125D">
        <w:rPr>
          <w:rFonts w:ascii="Arial" w:hAnsi="Arial" w:cs="Arial"/>
          <w:sz w:val="22"/>
          <w:szCs w:val="22"/>
        </w:rPr>
        <w:t>evel – view of kitchenette looking southeast</w:t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E2" wp14:editId="669580E3">
            <wp:extent cx="5951220" cy="27069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anak\Desktop\New folder\Supporting Graphics\GALC_06 Commons Stud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36" cy="27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lower</w:t>
      </w:r>
      <w:proofErr w:type="gramEnd"/>
      <w:r>
        <w:rPr>
          <w:rFonts w:ascii="Arial" w:hAnsi="Arial" w:cs="Arial"/>
          <w:sz w:val="22"/>
          <w:szCs w:val="22"/>
        </w:rPr>
        <w:t xml:space="preserve"> l</w:t>
      </w:r>
      <w:r w:rsidR="000D724C" w:rsidRPr="008E125D">
        <w:rPr>
          <w:rFonts w:ascii="Arial" w:hAnsi="Arial" w:cs="Arial"/>
          <w:sz w:val="22"/>
          <w:szCs w:val="22"/>
        </w:rPr>
        <w:t>evel – open office view looking northeast</w:t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  <w:sectPr w:rsidR="000D724C" w:rsidRPr="008E125D" w:rsidSect="005F3E18">
          <w:headerReference w:type="first" r:id="rId41"/>
          <w:pgSz w:w="12240" w:h="15840" w:code="1"/>
          <w:pgMar w:top="1440" w:right="1440" w:bottom="1440" w:left="1440" w:header="720" w:footer="475" w:gutter="0"/>
          <w:cols w:space="720"/>
          <w:noEndnote/>
          <w:titlePg/>
          <w:docGrid w:linePitch="299"/>
        </w:sectPr>
      </w:pP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</w:p>
    <w:p w:rsidR="000D724C" w:rsidRPr="008E125D" w:rsidRDefault="000D724C" w:rsidP="000D724C">
      <w:pPr>
        <w:ind w:left="-450"/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3D Rendering</w:t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9580E4" wp14:editId="669580E5">
            <wp:extent cx="5928360" cy="610541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anak\Desktop\New folder\Supporting Graphics\GALC_08 Study 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76" cy="611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4C" w:rsidRPr="008E125D" w:rsidRDefault="000D724C" w:rsidP="000D724C">
      <w:pPr>
        <w:jc w:val="right"/>
        <w:rPr>
          <w:rFonts w:ascii="Arial" w:hAnsi="Arial" w:cs="Arial"/>
          <w:sz w:val="22"/>
          <w:szCs w:val="22"/>
        </w:rPr>
      </w:pPr>
    </w:p>
    <w:p w:rsidR="000D724C" w:rsidRDefault="00A126D2" w:rsidP="000D724C">
      <w:pPr>
        <w:jc w:val="righ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</w:t>
      </w:r>
      <w:r w:rsidR="000D724C" w:rsidRPr="008E125D">
        <w:rPr>
          <w:rFonts w:ascii="Arial" w:hAnsi="Arial" w:cs="Arial"/>
          <w:sz w:val="22"/>
          <w:szCs w:val="22"/>
        </w:rPr>
        <w:t>xploded</w:t>
      </w:r>
      <w:proofErr w:type="gramEnd"/>
      <w:r w:rsidR="000D724C" w:rsidRPr="008E125D">
        <w:rPr>
          <w:rFonts w:ascii="Arial" w:hAnsi="Arial" w:cs="Arial"/>
          <w:sz w:val="22"/>
          <w:szCs w:val="22"/>
        </w:rPr>
        <w:t xml:space="preserve"> axonometric diagram showing office shell concept, looking southeast</w:t>
      </w:r>
    </w:p>
    <w:p w:rsidR="00175CE9" w:rsidRPr="008E125D" w:rsidRDefault="00175CE9" w:rsidP="00175C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724C" w:rsidRPr="008E125D" w:rsidRDefault="000D724C" w:rsidP="000D724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New Floor Plan</w:t>
      </w: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</w:p>
    <w:p w:rsidR="000D724C" w:rsidRPr="008E125D" w:rsidRDefault="000D724C" w:rsidP="000D724C">
      <w:pPr>
        <w:rPr>
          <w:rFonts w:ascii="Arial" w:hAnsi="Arial" w:cs="Arial"/>
          <w:sz w:val="22"/>
          <w:szCs w:val="22"/>
        </w:rPr>
      </w:pPr>
      <w:r w:rsidRPr="008E125D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580E6" wp14:editId="669580E7">
                <wp:simplePos x="0" y="0"/>
                <wp:positionH relativeFrom="column">
                  <wp:posOffset>4043680</wp:posOffset>
                </wp:positionH>
                <wp:positionV relativeFrom="paragraph">
                  <wp:posOffset>5356225</wp:posOffset>
                </wp:positionV>
                <wp:extent cx="548640" cy="243840"/>
                <wp:effectExtent l="0" t="0" r="381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24C" w:rsidRPr="00E262EC" w:rsidRDefault="000D724C" w:rsidP="000D724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41D4C">
                              <w:rPr>
                                <w:rFonts w:ascii="Arial" w:hAnsi="Arial" w:cs="Arial"/>
                                <w:szCs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E6" id="Text Box 48" o:spid="_x0000_s1067" type="#_x0000_t202" style="position:absolute;margin-left:318.4pt;margin-top:421.75pt;width:43.2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" fillcolor="white [3201]" stroked="f" strokeweight=".5pt">
                <v:textbox>
                  <w:txbxContent>
                    <w:p w:rsidR="000D724C" w:rsidRPr="00E262EC" w:rsidRDefault="000D724C" w:rsidP="000D724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41D4C">
                        <w:rPr>
                          <w:rFonts w:ascii="Arial" w:hAnsi="Arial" w:cs="Arial"/>
                          <w:szCs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Pr="008E125D">
        <w:rPr>
          <w:rFonts w:ascii="Arial" w:hAnsi="Arial" w:cs="Arial"/>
          <w:i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69580E8" wp14:editId="669580E9">
            <wp:simplePos x="0" y="0"/>
            <wp:positionH relativeFrom="column">
              <wp:posOffset>4043680</wp:posOffset>
            </wp:positionH>
            <wp:positionV relativeFrom="paragraph">
              <wp:posOffset>5518785</wp:posOffset>
            </wp:positionV>
            <wp:extent cx="494665" cy="525780"/>
            <wp:effectExtent l="0" t="0" r="635" b="7620"/>
            <wp:wrapNone/>
            <wp:docPr id="5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25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669580EA" wp14:editId="669580EB">
                <wp:extent cx="6080760" cy="6012180"/>
                <wp:effectExtent l="0" t="0" r="0" b="762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6012180"/>
                          <a:chOff x="0" y="0"/>
                          <a:chExt cx="8640" cy="8626"/>
                        </a:xfrm>
                      </wpg:grpSpPr>
                      <pic:pic xmlns:pic="http://schemas.openxmlformats.org/drawingml/2006/picture">
                        <pic:nvPicPr>
                          <pic:cNvPr id="11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6139"/>
                            <a:ext cx="1416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" y="8049"/>
                            <a:ext cx="556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7" name="Group 91"/>
                        <wpg:cNvGrpSpPr>
                          <a:grpSpLocks/>
                        </wpg:cNvGrpSpPr>
                        <wpg:grpSpPr bwMode="auto">
                          <a:xfrm>
                            <a:off x="561" y="8330"/>
                            <a:ext cx="2023" cy="110"/>
                            <a:chOff x="561" y="8330"/>
                            <a:chExt cx="2023" cy="110"/>
                          </a:xfrm>
                        </wpg:grpSpPr>
                        <wps:wsp>
                          <wps:cNvPr id="118" name="Freeform 92"/>
                          <wps:cNvSpPr>
                            <a:spLocks/>
                          </wps:cNvSpPr>
                          <wps:spPr bwMode="auto">
                            <a:xfrm>
                              <a:off x="561" y="8330"/>
                              <a:ext cx="2023" cy="110"/>
                            </a:xfrm>
                            <a:custGeom>
                              <a:avLst/>
                              <a:gdLst>
                                <a:gd name="T0" fmla="+- 0 561 561"/>
                                <a:gd name="T1" fmla="*/ T0 w 2023"/>
                                <a:gd name="T2" fmla="+- 0 8439 8330"/>
                                <a:gd name="T3" fmla="*/ 8439 h 110"/>
                                <a:gd name="T4" fmla="+- 0 2584 561"/>
                                <a:gd name="T5" fmla="*/ T4 w 2023"/>
                                <a:gd name="T6" fmla="+- 0 8439 8330"/>
                                <a:gd name="T7" fmla="*/ 8439 h 110"/>
                                <a:gd name="T8" fmla="+- 0 2584 561"/>
                                <a:gd name="T9" fmla="*/ T8 w 2023"/>
                                <a:gd name="T10" fmla="+- 0 8330 8330"/>
                                <a:gd name="T11" fmla="*/ 8330 h 110"/>
                                <a:gd name="T12" fmla="+- 0 561 561"/>
                                <a:gd name="T13" fmla="*/ T12 w 2023"/>
                                <a:gd name="T14" fmla="+- 0 8330 8330"/>
                                <a:gd name="T15" fmla="*/ 8330 h 110"/>
                                <a:gd name="T16" fmla="+- 0 561 561"/>
                                <a:gd name="T17" fmla="*/ T16 w 2023"/>
                                <a:gd name="T18" fmla="+- 0 8439 8330"/>
                                <a:gd name="T19" fmla="*/ 84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3" h="110">
                                  <a:moveTo>
                                    <a:pt x="0" y="109"/>
                                  </a:moveTo>
                                  <a:lnTo>
                                    <a:pt x="2023" y="109"/>
                                  </a:lnTo>
                                  <a:lnTo>
                                    <a:pt x="2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3"/>
                        <wpg:cNvGrpSpPr>
                          <a:grpSpLocks/>
                        </wpg:cNvGrpSpPr>
                        <wpg:grpSpPr bwMode="auto">
                          <a:xfrm>
                            <a:off x="567" y="8134"/>
                            <a:ext cx="2023" cy="110"/>
                            <a:chOff x="567" y="8134"/>
                            <a:chExt cx="2023" cy="110"/>
                          </a:xfrm>
                        </wpg:grpSpPr>
                        <wps:wsp>
                          <wps:cNvPr id="120" name="Freeform 94"/>
                          <wps:cNvSpPr>
                            <a:spLocks/>
                          </wps:cNvSpPr>
                          <wps:spPr bwMode="auto">
                            <a:xfrm>
                              <a:off x="567" y="8134"/>
                              <a:ext cx="2023" cy="110"/>
                            </a:xfrm>
                            <a:custGeom>
                              <a:avLst/>
                              <a:gdLst>
                                <a:gd name="T0" fmla="+- 0 567 567"/>
                                <a:gd name="T1" fmla="*/ T0 w 2023"/>
                                <a:gd name="T2" fmla="+- 0 8243 8134"/>
                                <a:gd name="T3" fmla="*/ 8243 h 110"/>
                                <a:gd name="T4" fmla="+- 0 2589 567"/>
                                <a:gd name="T5" fmla="*/ T4 w 2023"/>
                                <a:gd name="T6" fmla="+- 0 8243 8134"/>
                                <a:gd name="T7" fmla="*/ 8243 h 110"/>
                                <a:gd name="T8" fmla="+- 0 2589 567"/>
                                <a:gd name="T9" fmla="*/ T8 w 2023"/>
                                <a:gd name="T10" fmla="+- 0 8134 8134"/>
                                <a:gd name="T11" fmla="*/ 8134 h 110"/>
                                <a:gd name="T12" fmla="+- 0 567 567"/>
                                <a:gd name="T13" fmla="*/ T12 w 2023"/>
                                <a:gd name="T14" fmla="+- 0 8134 8134"/>
                                <a:gd name="T15" fmla="*/ 8134 h 110"/>
                                <a:gd name="T16" fmla="+- 0 567 567"/>
                                <a:gd name="T17" fmla="*/ T16 w 2023"/>
                                <a:gd name="T18" fmla="+- 0 8243 8134"/>
                                <a:gd name="T19" fmla="*/ 824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3" h="110">
                                  <a:moveTo>
                                    <a:pt x="0" y="109"/>
                                  </a:moveTo>
                                  <a:lnTo>
                                    <a:pt x="2022" y="109"/>
                                  </a:lnTo>
                                  <a:lnTo>
                                    <a:pt x="2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5"/>
                        <wpg:cNvGrpSpPr>
                          <a:grpSpLocks/>
                        </wpg:cNvGrpSpPr>
                        <wpg:grpSpPr bwMode="auto">
                          <a:xfrm>
                            <a:off x="5662" y="8122"/>
                            <a:ext cx="2932" cy="424"/>
                            <a:chOff x="5662" y="8122"/>
                            <a:chExt cx="2932" cy="424"/>
                          </a:xfrm>
                        </wpg:grpSpPr>
                        <wps:wsp>
                          <wps:cNvPr id="122" name="Freeform 96"/>
                          <wps:cNvSpPr>
                            <a:spLocks/>
                          </wps:cNvSpPr>
                          <wps:spPr bwMode="auto">
                            <a:xfrm>
                              <a:off x="5662" y="8122"/>
                              <a:ext cx="2932" cy="424"/>
                            </a:xfrm>
                            <a:custGeom>
                              <a:avLst/>
                              <a:gdLst>
                                <a:gd name="T0" fmla="+- 0 5662 5662"/>
                                <a:gd name="T1" fmla="*/ T0 w 2932"/>
                                <a:gd name="T2" fmla="+- 0 8546 8122"/>
                                <a:gd name="T3" fmla="*/ 8546 h 424"/>
                                <a:gd name="T4" fmla="+- 0 8593 5662"/>
                                <a:gd name="T5" fmla="*/ T4 w 2932"/>
                                <a:gd name="T6" fmla="+- 0 8546 8122"/>
                                <a:gd name="T7" fmla="*/ 8546 h 424"/>
                                <a:gd name="T8" fmla="+- 0 8593 5662"/>
                                <a:gd name="T9" fmla="*/ T8 w 2932"/>
                                <a:gd name="T10" fmla="+- 0 8122 8122"/>
                                <a:gd name="T11" fmla="*/ 8122 h 424"/>
                                <a:gd name="T12" fmla="+- 0 5662 5662"/>
                                <a:gd name="T13" fmla="*/ T12 w 2932"/>
                                <a:gd name="T14" fmla="+- 0 8122 8122"/>
                                <a:gd name="T15" fmla="*/ 8122 h 424"/>
                                <a:gd name="T16" fmla="+- 0 5662 5662"/>
                                <a:gd name="T17" fmla="*/ T16 w 2932"/>
                                <a:gd name="T18" fmla="+- 0 8546 8122"/>
                                <a:gd name="T19" fmla="*/ 8546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2" h="424">
                                  <a:moveTo>
                                    <a:pt x="0" y="424"/>
                                  </a:moveTo>
                                  <a:lnTo>
                                    <a:pt x="2931" y="424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7" y="8180"/>
                              <a:ext cx="1773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" name="Group 98"/>
                        <wpg:cNvGrpSpPr>
                          <a:grpSpLocks/>
                        </wpg:cNvGrpSpPr>
                        <wpg:grpSpPr bwMode="auto">
                          <a:xfrm>
                            <a:off x="473" y="8083"/>
                            <a:ext cx="8003" cy="543"/>
                            <a:chOff x="473" y="8083"/>
                            <a:chExt cx="8003" cy="543"/>
                          </a:xfrm>
                        </wpg:grpSpPr>
                        <wps:wsp>
                          <wps:cNvPr id="125" name="Freeform 99"/>
                          <wps:cNvSpPr>
                            <a:spLocks/>
                          </wps:cNvSpPr>
                          <wps:spPr bwMode="auto">
                            <a:xfrm>
                              <a:off x="473" y="8275"/>
                              <a:ext cx="7963" cy="2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T0 w 7963"/>
                                <a:gd name="T2" fmla="+- 0 8435 473"/>
                                <a:gd name="T3" fmla="*/ T2 w 7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3">
                                  <a:moveTo>
                                    <a:pt x="0" y="0"/>
                                  </a:moveTo>
                                  <a:lnTo>
                                    <a:pt x="7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" y="8083"/>
                              <a:ext cx="219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18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UPPER LEVEL FLOOR 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7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6" y="8406"/>
                              <a:ext cx="1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0'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8406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16'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9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01" y="8404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32'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69580EA" id="Group 113" o:spid="_x0000_s1068" style="width:478.8pt;height:473.4pt;mso-position-horizontal-relative:char;mso-position-vertical-relative:line" coordsize="8640,86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">
                <v:shape id="Picture 88" o:spid="_x0000_s1069" type="#_x0000_t75" style="position:absolute;width:8640;height: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">
                  <v:imagedata r:id="rId48" o:title=""/>
                </v:shape>
                <v:shape id="Picture 89" o:spid="_x0000_s1070" type="#_x0000_t75" style="position:absolute;left:7038;top:6139;width:1416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">
                  <v:imagedata r:id="rId49" o:title=""/>
                </v:shape>
                <v:shape id="Picture 90" o:spid="_x0000_s1071" type="#_x0000_t75" style="position:absolute;left:164;top:8049;width:556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">
                  <v:imagedata r:id="rId50" o:title=""/>
                </v:shape>
                <v:group id="Group 91" o:spid="_x0000_s1072" style="position:absolute;left:561;top:8330;width:2023;height:110" coordorigin="561,8330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92" o:spid="_x0000_s1073" style="position:absolute;left:561;top:8330;width:2023;height:110;visibility:visible;mso-wrap-style:square;v-text-anchor:top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" path="m,109r2023,l2023,,,,,109xe" stroked="f">
                    <v:path arrowok="t" o:connecttype="custom" o:connectlocs="0,8439;2023,8439;2023,8330;0,8330;0,8439" o:connectangles="0,0,0,0,0"/>
                  </v:shape>
                </v:group>
                <v:group id="Group 93" o:spid="_x0000_s1074" style="position:absolute;left:567;top:8134;width:2023;height:110" coordorigin="567,8134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94" o:spid="_x0000_s1075" style="position:absolute;left:567;top:8134;width:2023;height:110;visibility:visible;mso-wrap-style:square;v-text-anchor:top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" path="m,109r2022,l2022,,,,,109xe" stroked="f">
                    <v:path arrowok="t" o:connecttype="custom" o:connectlocs="0,8243;2022,8243;2022,8134;0,8134;0,8243" o:connectangles="0,0,0,0,0"/>
                  </v:shape>
                </v:group>
                <v:group id="Group 95" o:spid="_x0000_s1076" style="position:absolute;left:5662;top:8122;width:2932;height:424" coordorigin="5662,8122" coordsize="293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96" o:spid="_x0000_s1077" style="position:absolute;left:5662;top:8122;width:2932;height:424;visibility:visible;mso-wrap-style:square;v-text-anchor:top" coordsize="293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" path="m,424r2931,l2931,,,,,424xe" stroked="f">
                    <v:path arrowok="t" o:connecttype="custom" o:connectlocs="0,8546;2931,8546;2931,8122;0,8122;0,8546" o:connectangles="0,0,0,0,0"/>
                  </v:shape>
                  <v:shape id="Picture 97" o:spid="_x0000_s1078" type="#_x0000_t75" style="position:absolute;left:6667;top:8180;width:17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">
                    <v:imagedata r:id="rId51" o:title=""/>
                  </v:shape>
                </v:group>
                <v:group id="Group 98" o:spid="_x0000_s1079" style="position:absolute;left:473;top:8083;width:8003;height:543" coordorigin="473,8083" coordsize="80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99" o:spid="_x0000_s1080" style="position:absolute;left:473;top:8275;width:7963;height:2;visibility:visible;mso-wrap-style:square;v-text-anchor:top" coordsize="7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" path="m,l7962,e" filled="f">
                    <v:path arrowok="t" o:connecttype="custom" o:connectlocs="0,0;7962,0" o:connectangles="0,0"/>
                  </v:shape>
                  <v:shape id="Text Box 100" o:spid="_x0000_s1081" type="#_x0000_t202" style="position:absolute;left:512;top:8083;width:21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UPPER LEVEL FLOOR PLAN</w:t>
                          </w:r>
                        </w:p>
                      </w:txbxContent>
                    </v:textbox>
                  </v:shape>
                  <v:shape id="Text Box 101" o:spid="_x0000_s1082" type="#_x0000_t202" style="position:absolute;left:6606;top:8406;width:1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0'</w:t>
                          </w:r>
                        </w:p>
                      </w:txbxContent>
                    </v:textbox>
                  </v:shape>
                  <v:shape id="Text Box 102" o:spid="_x0000_s1083" type="#_x0000_t202" style="position:absolute;left:7396;top:8406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16'</w:t>
                          </w:r>
                        </w:p>
                      </w:txbxContent>
                    </v:textbox>
                  </v:shape>
                  <v:shape id="Text Box 103" o:spid="_x0000_s1084" type="#_x0000_t202" style="position:absolute;left:8201;top:8404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32'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75CE9" w:rsidRDefault="00175C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D724C" w:rsidRPr="008E125D" w:rsidRDefault="000D724C" w:rsidP="000D724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0D724C" w:rsidRPr="008E125D" w:rsidRDefault="000D724C" w:rsidP="000D724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8E125D">
        <w:rPr>
          <w:rFonts w:ascii="Arial" w:hAnsi="Arial" w:cs="Arial"/>
          <w:b/>
          <w:bCs/>
          <w:sz w:val="22"/>
          <w:szCs w:val="22"/>
        </w:rPr>
        <w:t>New Floor Plan</w:t>
      </w:r>
    </w:p>
    <w:p w:rsidR="000D724C" w:rsidRPr="008E125D" w:rsidRDefault="000D724C" w:rsidP="000D724C">
      <w:pPr>
        <w:ind w:left="-540"/>
        <w:rPr>
          <w:rFonts w:ascii="Arial" w:hAnsi="Arial" w:cs="Arial"/>
          <w:i/>
          <w:sz w:val="22"/>
          <w:szCs w:val="22"/>
        </w:rPr>
      </w:pPr>
      <w:r w:rsidRPr="008E125D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69580EC" wp14:editId="669580ED">
            <wp:simplePos x="0" y="0"/>
            <wp:positionH relativeFrom="column">
              <wp:posOffset>3558540</wp:posOffset>
            </wp:positionH>
            <wp:positionV relativeFrom="paragraph">
              <wp:posOffset>5731510</wp:posOffset>
            </wp:positionV>
            <wp:extent cx="494665" cy="525780"/>
            <wp:effectExtent l="0" t="0" r="635" b="7620"/>
            <wp:wrapNone/>
            <wp:docPr id="6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25D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580EE" wp14:editId="669580EF">
                <wp:simplePos x="0" y="0"/>
                <wp:positionH relativeFrom="column">
                  <wp:posOffset>3558540</wp:posOffset>
                </wp:positionH>
                <wp:positionV relativeFrom="paragraph">
                  <wp:posOffset>5568950</wp:posOffset>
                </wp:positionV>
                <wp:extent cx="548640" cy="243840"/>
                <wp:effectExtent l="0" t="0" r="381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724C" w:rsidRPr="00E262EC" w:rsidRDefault="000D724C" w:rsidP="000D724C">
                            <w:pPr>
                              <w:jc w:val="center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D41D4C">
                              <w:rPr>
                                <w:rFonts w:ascii="Arial" w:hAnsi="Arial" w:cs="Arial"/>
                                <w:szCs w:val="22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9580EE" id="Text Box 49" o:spid="_x0000_s1085" type="#_x0000_t202" style="position:absolute;left:0;text-align:left;margin-left:280.2pt;margin-top:438.5pt;width:43.2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" fillcolor="white [3201]" stroked="f" strokeweight=".5pt">
                <v:textbox>
                  <w:txbxContent>
                    <w:p w:rsidR="000D724C" w:rsidRPr="00E262EC" w:rsidRDefault="000D724C" w:rsidP="000D724C">
                      <w:pPr>
                        <w:jc w:val="center"/>
                        <w:rPr>
                          <w:rFonts w:ascii="Arial" w:hAnsi="Arial" w:cs="Arial"/>
                          <w:szCs w:val="22"/>
                        </w:rPr>
                      </w:pPr>
                      <w:r w:rsidRPr="00D41D4C">
                        <w:rPr>
                          <w:rFonts w:ascii="Arial" w:hAnsi="Arial" w:cs="Arial"/>
                          <w:szCs w:val="22"/>
                        </w:rPr>
                        <w:t>North</w:t>
                      </w:r>
                    </w:p>
                  </w:txbxContent>
                </v:textbox>
              </v:shape>
            </w:pict>
          </mc:Fallback>
        </mc:AlternateContent>
      </w:r>
      <w:r w:rsidRPr="008E125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669580F0" wp14:editId="669580F1">
                <wp:extent cx="6362700" cy="5829300"/>
                <wp:effectExtent l="0" t="0" r="0" b="0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0" cy="5829300"/>
                          <a:chOff x="0" y="0"/>
                          <a:chExt cx="10614" cy="9734"/>
                        </a:xfrm>
                      </wpg:grpSpPr>
                      <pic:pic xmlns:pic="http://schemas.openxmlformats.org/drawingml/2006/picture">
                        <pic:nvPicPr>
                          <pic:cNvPr id="156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0"/>
                            <a:ext cx="10447" cy="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7720"/>
                            <a:ext cx="1689" cy="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" name="Group 132"/>
                        <wpg:cNvGrpSpPr>
                          <a:grpSpLocks/>
                        </wpg:cNvGrpSpPr>
                        <wpg:grpSpPr bwMode="auto">
                          <a:xfrm>
                            <a:off x="10" y="8808"/>
                            <a:ext cx="7070" cy="685"/>
                            <a:chOff x="10" y="8808"/>
                            <a:chExt cx="7070" cy="685"/>
                          </a:xfrm>
                        </wpg:grpSpPr>
                        <wps:wsp>
                          <wps:cNvPr id="159" name="Freeform 133"/>
                          <wps:cNvSpPr>
                            <a:spLocks/>
                          </wps:cNvSpPr>
                          <wps:spPr bwMode="auto">
                            <a:xfrm>
                              <a:off x="10" y="8808"/>
                              <a:ext cx="7070" cy="685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7070"/>
                                <a:gd name="T2" fmla="+- 0 9493 8808"/>
                                <a:gd name="T3" fmla="*/ 9493 h 685"/>
                                <a:gd name="T4" fmla="+- 0 7079 10"/>
                                <a:gd name="T5" fmla="*/ T4 w 7070"/>
                                <a:gd name="T6" fmla="+- 0 9493 8808"/>
                                <a:gd name="T7" fmla="*/ 9493 h 685"/>
                                <a:gd name="T8" fmla="+- 0 7079 10"/>
                                <a:gd name="T9" fmla="*/ T8 w 7070"/>
                                <a:gd name="T10" fmla="+- 0 8808 8808"/>
                                <a:gd name="T11" fmla="*/ 8808 h 685"/>
                                <a:gd name="T12" fmla="+- 0 10 10"/>
                                <a:gd name="T13" fmla="*/ T12 w 7070"/>
                                <a:gd name="T14" fmla="+- 0 8808 8808"/>
                                <a:gd name="T15" fmla="*/ 8808 h 685"/>
                                <a:gd name="T16" fmla="+- 0 10 10"/>
                                <a:gd name="T17" fmla="*/ T16 w 7070"/>
                                <a:gd name="T18" fmla="+- 0 9493 8808"/>
                                <a:gd name="T19" fmla="*/ 9493 h 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0" h="685">
                                  <a:moveTo>
                                    <a:pt x="0" y="685"/>
                                  </a:moveTo>
                                  <a:lnTo>
                                    <a:pt x="7069" y="685"/>
                                  </a:lnTo>
                                  <a:lnTo>
                                    <a:pt x="7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5F026B1" id="Group 155" o:spid="_x0000_s1026" style="width:501pt;height:459pt;mso-position-horizontal-relative:char;mso-position-vertical-relative:line" coordsize="10614,9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L1+ea30S/ltc/aFgdoti7vn2/LWpWN4pu7iw8Oa&#10;lPa/8fSQP5XH8X8NAF6x3/ZIfNO5/LXd/vVbqOH7tSUAFFFFABRRRQAUUUUAFFFFABRRRQAUUUUA&#10;FFFFABRRRQAUUUUAFFFFABRRRQAUUUUAFFFFABRRRQAUUUUAFFFFABRRRQAUUUUAFFFFABRRRQAU&#10;UUUAFFFFABRRRQBi6+9wtxpX2YN/x+L5u3+5tetqsXXZZ4bjSjB/y0vFSX5f4Nj1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keJtRk0rSvtEO3f58EXz/AO3Kif8As1a9Yuvag2nR&#10;WgiCM891FDsb/af5qANaLp93FSUxKfQAUUUUAFFFFABRRRQAUUUUAFFFFABRRRQAUUUUAFFFFABR&#10;RRQAUUUUAFFFFABRRRQAUUUUAFFFFABRRRQAUUUUAFFFFABRRRQAUUUUAFFFFABRRRQAUUUUAFFF&#10;FAGJrt3PZ3GlLEf9feLFJ8v8O1626xdevpLC40pU2/v7xYm3f3drVsKdy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KftP/AAlUP3hZrZvu/u79y1tVi28t&#10;wfE9zE277KlpEy/L8u9nl3/+gpQBtUUUUAFFFFABRRRQAUUUUAFFFFABRRRQAUUUUAFFFFABRRRQ&#10;AUUUUAFFFFABRRRQAUUUUAFFFFABRRRQAUUUUAFFFFABRRRQAUUUUAFFFFABRRRQAUUUUAFFFFAB&#10;RRRQAUUUUAFFFFABRRRQAUUUUAFFFFABRRRQAUUUUAFFFFABRRRQAUUUUAY2tPbJNpv2pWZmuV8n&#10;b/DLtatmsfWUtHk037Ux3/al8jZ/z12v/TdWx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">
                <v:shape id="Picture 130" o:spid="_x0000_s1027" type="#_x0000_t75" style="position:absolute;left:167;width:10447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">
                  <v:imagedata r:id="rId54" o:title=""/>
                </v:shape>
                <v:shape id="Picture 131" o:spid="_x0000_s1028" type="#_x0000_t75" style="position:absolute;left:7847;top:7720;width:1689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">
                  <v:imagedata r:id="rId55" o:title=""/>
                </v:shape>
                <v:group id="Group 132" o:spid="_x0000_s1029" style="position:absolute;left:10;top:8808;width:7070;height:685" coordorigin="10,8808" coordsize="707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33" o:spid="_x0000_s1030" style="position:absolute;left:10;top:8808;width:7070;height:685;visibility:visible;mso-wrap-style:square;v-text-anchor:top" coordsize="7070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" path="m,685r7069,l7069,,,,,685xe" stroked="f">
                    <v:path arrowok="t" o:connecttype="custom" o:connectlocs="0,9493;7069,9493;7069,8808;0,8808;0,9493" o:connectangles="0,0,0,0,0"/>
                  </v:shape>
                </v:group>
                <w10:anchorlock/>
              </v:group>
            </w:pict>
          </mc:Fallback>
        </mc:AlternateContent>
      </w:r>
    </w:p>
    <w:p w:rsidR="000D724C" w:rsidRPr="008E125D" w:rsidRDefault="000D724C" w:rsidP="000D724C">
      <w:pPr>
        <w:rPr>
          <w:rFonts w:ascii="Arial" w:hAnsi="Arial" w:cs="Arial"/>
          <w:i/>
          <w:sz w:val="22"/>
          <w:szCs w:val="22"/>
        </w:rPr>
      </w:pPr>
      <w:r w:rsidRPr="008E125D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669580F2" wp14:editId="669580F3">
                <wp:extent cx="5359400" cy="367030"/>
                <wp:effectExtent l="0" t="0" r="0" b="0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9400" cy="367030"/>
                          <a:chOff x="0" y="0"/>
                          <a:chExt cx="8440" cy="578"/>
                        </a:xfrm>
                      </wpg:grpSpPr>
                      <pic:pic xmlns:pic="http://schemas.openxmlformats.org/drawingml/2006/picture">
                        <pic:nvPicPr>
                          <pic:cNvPr id="14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2" name="Group 116"/>
                        <wpg:cNvGrpSpPr>
                          <a:grpSpLocks/>
                        </wpg:cNvGrpSpPr>
                        <wpg:grpSpPr bwMode="auto">
                          <a:xfrm>
                            <a:off x="398" y="281"/>
                            <a:ext cx="2023" cy="110"/>
                            <a:chOff x="398" y="281"/>
                            <a:chExt cx="2023" cy="110"/>
                          </a:xfrm>
                        </wpg:grpSpPr>
                        <wps:wsp>
                          <wps:cNvPr id="143" name="Freeform 117"/>
                          <wps:cNvSpPr>
                            <a:spLocks/>
                          </wps:cNvSpPr>
                          <wps:spPr bwMode="auto">
                            <a:xfrm>
                              <a:off x="398" y="281"/>
                              <a:ext cx="2023" cy="110"/>
                            </a:xfrm>
                            <a:custGeom>
                              <a:avLst/>
                              <a:gdLst>
                                <a:gd name="T0" fmla="+- 0 398 398"/>
                                <a:gd name="T1" fmla="*/ T0 w 2023"/>
                                <a:gd name="T2" fmla="+- 0 390 281"/>
                                <a:gd name="T3" fmla="*/ 390 h 110"/>
                                <a:gd name="T4" fmla="+- 0 2420 398"/>
                                <a:gd name="T5" fmla="*/ T4 w 2023"/>
                                <a:gd name="T6" fmla="+- 0 390 281"/>
                                <a:gd name="T7" fmla="*/ 390 h 110"/>
                                <a:gd name="T8" fmla="+- 0 2420 398"/>
                                <a:gd name="T9" fmla="*/ T8 w 2023"/>
                                <a:gd name="T10" fmla="+- 0 281 281"/>
                                <a:gd name="T11" fmla="*/ 281 h 110"/>
                                <a:gd name="T12" fmla="+- 0 398 398"/>
                                <a:gd name="T13" fmla="*/ T12 w 2023"/>
                                <a:gd name="T14" fmla="+- 0 281 281"/>
                                <a:gd name="T15" fmla="*/ 281 h 110"/>
                                <a:gd name="T16" fmla="+- 0 398 398"/>
                                <a:gd name="T17" fmla="*/ T16 w 2023"/>
                                <a:gd name="T18" fmla="+- 0 390 281"/>
                                <a:gd name="T19" fmla="*/ 39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3" h="110">
                                  <a:moveTo>
                                    <a:pt x="0" y="109"/>
                                  </a:moveTo>
                                  <a:lnTo>
                                    <a:pt x="2022" y="109"/>
                                  </a:lnTo>
                                  <a:lnTo>
                                    <a:pt x="2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8"/>
                        <wpg:cNvGrpSpPr>
                          <a:grpSpLocks/>
                        </wpg:cNvGrpSpPr>
                        <wpg:grpSpPr bwMode="auto">
                          <a:xfrm>
                            <a:off x="403" y="85"/>
                            <a:ext cx="2023" cy="110"/>
                            <a:chOff x="403" y="85"/>
                            <a:chExt cx="2023" cy="110"/>
                          </a:xfrm>
                        </wpg:grpSpPr>
                        <wps:wsp>
                          <wps:cNvPr id="145" name="Freeform 119"/>
                          <wps:cNvSpPr>
                            <a:spLocks/>
                          </wps:cNvSpPr>
                          <wps:spPr bwMode="auto">
                            <a:xfrm>
                              <a:off x="403" y="85"/>
                              <a:ext cx="2023" cy="110"/>
                            </a:xfrm>
                            <a:custGeom>
                              <a:avLst/>
                              <a:gdLst>
                                <a:gd name="T0" fmla="+- 0 403 403"/>
                                <a:gd name="T1" fmla="*/ T0 w 2023"/>
                                <a:gd name="T2" fmla="+- 0 194 85"/>
                                <a:gd name="T3" fmla="*/ 194 h 110"/>
                                <a:gd name="T4" fmla="+- 0 2426 403"/>
                                <a:gd name="T5" fmla="*/ T4 w 2023"/>
                                <a:gd name="T6" fmla="+- 0 194 85"/>
                                <a:gd name="T7" fmla="*/ 194 h 110"/>
                                <a:gd name="T8" fmla="+- 0 2426 403"/>
                                <a:gd name="T9" fmla="*/ T8 w 2023"/>
                                <a:gd name="T10" fmla="+- 0 85 85"/>
                                <a:gd name="T11" fmla="*/ 85 h 110"/>
                                <a:gd name="T12" fmla="+- 0 403 403"/>
                                <a:gd name="T13" fmla="*/ T12 w 2023"/>
                                <a:gd name="T14" fmla="+- 0 85 85"/>
                                <a:gd name="T15" fmla="*/ 85 h 110"/>
                                <a:gd name="T16" fmla="+- 0 403 403"/>
                                <a:gd name="T17" fmla="*/ T16 w 2023"/>
                                <a:gd name="T18" fmla="+- 0 194 85"/>
                                <a:gd name="T19" fmla="*/ 19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3" h="110">
                                  <a:moveTo>
                                    <a:pt x="0" y="109"/>
                                  </a:moveTo>
                                  <a:lnTo>
                                    <a:pt x="2023" y="109"/>
                                  </a:lnTo>
                                  <a:lnTo>
                                    <a:pt x="20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20"/>
                        <wpg:cNvGrpSpPr>
                          <a:grpSpLocks/>
                        </wpg:cNvGrpSpPr>
                        <wpg:grpSpPr bwMode="auto">
                          <a:xfrm>
                            <a:off x="5498" y="74"/>
                            <a:ext cx="2932" cy="424"/>
                            <a:chOff x="5498" y="74"/>
                            <a:chExt cx="2932" cy="424"/>
                          </a:xfrm>
                        </wpg:grpSpPr>
                        <wps:wsp>
                          <wps:cNvPr id="147" name="Freeform 121"/>
                          <wps:cNvSpPr>
                            <a:spLocks/>
                          </wps:cNvSpPr>
                          <wps:spPr bwMode="auto">
                            <a:xfrm>
                              <a:off x="5498" y="74"/>
                              <a:ext cx="2932" cy="424"/>
                            </a:xfrm>
                            <a:custGeom>
                              <a:avLst/>
                              <a:gdLst>
                                <a:gd name="T0" fmla="+- 0 5498 5498"/>
                                <a:gd name="T1" fmla="*/ T0 w 2932"/>
                                <a:gd name="T2" fmla="+- 0 497 74"/>
                                <a:gd name="T3" fmla="*/ 497 h 424"/>
                                <a:gd name="T4" fmla="+- 0 8430 5498"/>
                                <a:gd name="T5" fmla="*/ T4 w 2932"/>
                                <a:gd name="T6" fmla="+- 0 497 74"/>
                                <a:gd name="T7" fmla="*/ 497 h 424"/>
                                <a:gd name="T8" fmla="+- 0 8430 5498"/>
                                <a:gd name="T9" fmla="*/ T8 w 2932"/>
                                <a:gd name="T10" fmla="+- 0 74 74"/>
                                <a:gd name="T11" fmla="*/ 74 h 424"/>
                                <a:gd name="T12" fmla="+- 0 5498 5498"/>
                                <a:gd name="T13" fmla="*/ T12 w 2932"/>
                                <a:gd name="T14" fmla="+- 0 74 74"/>
                                <a:gd name="T15" fmla="*/ 74 h 424"/>
                                <a:gd name="T16" fmla="+- 0 5498 5498"/>
                                <a:gd name="T17" fmla="*/ T16 w 2932"/>
                                <a:gd name="T18" fmla="+- 0 497 74"/>
                                <a:gd name="T19" fmla="*/ 497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2" h="424">
                                  <a:moveTo>
                                    <a:pt x="0" y="423"/>
                                  </a:moveTo>
                                  <a:lnTo>
                                    <a:pt x="2932" y="423"/>
                                  </a:lnTo>
                                  <a:lnTo>
                                    <a:pt x="2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4" y="131"/>
                              <a:ext cx="1773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9" name="Group 123"/>
                        <wpg:cNvGrpSpPr>
                          <a:grpSpLocks/>
                        </wpg:cNvGrpSpPr>
                        <wpg:grpSpPr bwMode="auto">
                          <a:xfrm>
                            <a:off x="309" y="226"/>
                            <a:ext cx="7963" cy="2"/>
                            <a:chOff x="309" y="226"/>
                            <a:chExt cx="7963" cy="2"/>
                          </a:xfrm>
                        </wpg:grpSpPr>
                        <wps:wsp>
                          <wps:cNvPr id="150" name="Freeform 124"/>
                          <wps:cNvSpPr>
                            <a:spLocks/>
                          </wps:cNvSpPr>
                          <wps:spPr bwMode="auto">
                            <a:xfrm>
                              <a:off x="309" y="226"/>
                              <a:ext cx="7963" cy="2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T0 w 7963"/>
                                <a:gd name="T2" fmla="+- 0 8271 309"/>
                                <a:gd name="T3" fmla="*/ T2 w 7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3">
                                  <a:moveTo>
                                    <a:pt x="0" y="0"/>
                                  </a:moveTo>
                                  <a:lnTo>
                                    <a:pt x="79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" y="34"/>
                              <a:ext cx="222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18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LOWER LEVEL FLOOR 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3" y="357"/>
                              <a:ext cx="1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0'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" y="357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16'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8" y="355"/>
                              <a:ext cx="27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724C" w:rsidRDefault="000D724C" w:rsidP="000D724C">
                                <w:pPr>
                                  <w:spacing w:line="204" w:lineRule="exact"/>
                                  <w:ind w:left="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32'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669580F2" id="Group 140" o:spid="_x0000_s1086" style="width:422pt;height:28.9pt;mso-position-horizontal-relative:char;mso-position-vertical-relative:line" coordsize="8440,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">
                <v:shape id="Picture 115" o:spid="_x0000_s1087" type="#_x0000_t75" style="position:absolute;width:5560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">
                  <v:imagedata r:id="rId50" o:title=""/>
                </v:shape>
                <v:group id="Group 116" o:spid="_x0000_s1088" style="position:absolute;left:398;top:281;width:2023;height:110" coordorigin="398,281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17" o:spid="_x0000_s1089" style="position:absolute;left:398;top:281;width:2023;height:110;visibility:visible;mso-wrap-style:square;v-text-anchor:top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" path="m,109r2022,l2022,,,,,109xe" stroked="f">
                    <v:path arrowok="t" o:connecttype="custom" o:connectlocs="0,390;2022,390;2022,281;0,281;0,390" o:connectangles="0,0,0,0,0"/>
                  </v:shape>
                </v:group>
                <v:group id="Group 118" o:spid="_x0000_s1090" style="position:absolute;left:403;top:85;width:2023;height:110" coordorigin="403,85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9" o:spid="_x0000_s1091" style="position:absolute;left:403;top:85;width:2023;height:110;visibility:visible;mso-wrap-style:square;v-text-anchor:top" coordsize="202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" path="m,109r2023,l2023,,,,,109xe" stroked="f">
                    <v:path arrowok="t" o:connecttype="custom" o:connectlocs="0,194;2023,194;2023,85;0,85;0,194" o:connectangles="0,0,0,0,0"/>
                  </v:shape>
                </v:group>
                <v:group id="Group 120" o:spid="_x0000_s1092" style="position:absolute;left:5498;top:74;width:2932;height:424" coordorigin="5498,74" coordsize="293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21" o:spid="_x0000_s1093" style="position:absolute;left:5498;top:74;width:2932;height:424;visibility:visible;mso-wrap-style:square;v-text-anchor:top" coordsize="2932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" path="m,423r2932,l2932,,,,,423xe" stroked="f">
                    <v:path arrowok="t" o:connecttype="custom" o:connectlocs="0,497;2932,497;2932,74;0,74;0,497" o:connectangles="0,0,0,0,0"/>
                  </v:shape>
                  <v:shape id="Picture 122" o:spid="_x0000_s1094" type="#_x0000_t75" style="position:absolute;left:6504;top:131;width:177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">
                    <v:imagedata r:id="rId51" o:title=""/>
                  </v:shape>
                </v:group>
                <v:group id="Group 123" o:spid="_x0000_s1095" style="position:absolute;left:309;top:226;width:7963;height:2" coordorigin="309,226" coordsize="7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24" o:spid="_x0000_s1096" style="position:absolute;left:309;top:226;width:7963;height:2;visibility:visible;mso-wrap-style:square;v-text-anchor:top" coordsize="7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" path="m,l7962,e" filled="f">
                    <v:path arrowok="t" o:connecttype="custom" o:connectlocs="0,0;7962,0" o:connectangles="0,0"/>
                  </v:shape>
                  <v:shape id="Text Box 125" o:spid="_x0000_s1097" type="#_x0000_t202" style="position:absolute;left:348;top:34;width:22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LOWER LEVEL FLOOR PLAN</w:t>
                          </w:r>
                        </w:p>
                      </w:txbxContent>
                    </v:textbox>
                  </v:shape>
                  <v:shape id="Text Box 126" o:spid="_x0000_s1098" type="#_x0000_t202" style="position:absolute;left:6443;top:357;width:1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0'</w:t>
                          </w:r>
                        </w:p>
                      </w:txbxContent>
                    </v:textbox>
                  </v:shape>
                  <v:shape id="Text Box 127" o:spid="_x0000_s1099" type="#_x0000_t202" style="position:absolute;left:7232;top:357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16'</w:t>
                          </w:r>
                        </w:p>
                      </w:txbxContent>
                    </v:textbox>
                  </v:shape>
                  <v:shape id="Text Box 128" o:spid="_x0000_s1100" type="#_x0000_t202" style="position:absolute;left:8038;top:355;width:27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<v:textbox inset="0,0,0,0">
                      <w:txbxContent>
                        <w:p w:rsidR="000D724C" w:rsidRDefault="000D724C" w:rsidP="000D724C">
                          <w:pPr>
                            <w:spacing w:line="204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32'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D724C" w:rsidRPr="008E125D" w:rsidRDefault="000D724C" w:rsidP="000551AE">
      <w:pPr>
        <w:tabs>
          <w:tab w:val="left" w:pos="561"/>
          <w:tab w:val="left" w:pos="935"/>
          <w:tab w:val="left" w:pos="1309"/>
          <w:tab w:val="left" w:pos="1683"/>
          <w:tab w:val="left" w:pos="2057"/>
        </w:tabs>
        <w:ind w:right="900"/>
        <w:rPr>
          <w:rFonts w:ascii="Arial" w:hAnsi="Arial" w:cs="Arial"/>
          <w:sz w:val="22"/>
          <w:szCs w:val="22"/>
        </w:rPr>
      </w:pPr>
    </w:p>
    <w:sectPr w:rsidR="000D724C" w:rsidRPr="008E125D" w:rsidSect="00BC43E3">
      <w:headerReference w:type="first" r:id="rId56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FCD" w:rsidRDefault="00236FCD">
      <w:r>
        <w:separator/>
      </w:r>
    </w:p>
  </w:endnote>
  <w:endnote w:type="continuationSeparator" w:id="0">
    <w:p w:rsidR="00236FCD" w:rsidRDefault="0023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FCD" w:rsidRDefault="00236FCD">
      <w:r>
        <w:separator/>
      </w:r>
    </w:p>
  </w:footnote>
  <w:footnote w:type="continuationSeparator" w:id="0">
    <w:p w:rsidR="00236FCD" w:rsidRDefault="00236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24C" w:rsidRDefault="000D724C" w:rsidP="00B56060">
    <w:pPr>
      <w:tabs>
        <w:tab w:val="right" w:pos="9600"/>
      </w:tabs>
      <w:spacing w:after="240"/>
      <w:ind w:right="-24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24C" w:rsidRDefault="000D724C" w:rsidP="00B56060">
    <w:pPr>
      <w:tabs>
        <w:tab w:val="right" w:pos="9600"/>
      </w:tabs>
      <w:spacing w:after="240"/>
      <w:ind w:right="-24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0B4D"/>
    <w:multiLevelType w:val="hybridMultilevel"/>
    <w:tmpl w:val="4AC8694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C9640D"/>
    <w:multiLevelType w:val="hybridMultilevel"/>
    <w:tmpl w:val="455688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757C2"/>
    <w:multiLevelType w:val="hybridMultilevel"/>
    <w:tmpl w:val="6F98A8BA"/>
    <w:lvl w:ilvl="0" w:tplc="B4C2EC64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3" w15:restartNumberingAfterBreak="0">
    <w:nsid w:val="0FCF24CA"/>
    <w:multiLevelType w:val="hybridMultilevel"/>
    <w:tmpl w:val="5B821B5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DC48EF"/>
    <w:multiLevelType w:val="hybridMultilevel"/>
    <w:tmpl w:val="380ECF0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133D8"/>
    <w:multiLevelType w:val="hybridMultilevel"/>
    <w:tmpl w:val="4D7A93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E14DC"/>
    <w:multiLevelType w:val="hybridMultilevel"/>
    <w:tmpl w:val="D6505840"/>
    <w:lvl w:ilvl="0" w:tplc="04090001">
      <w:start w:val="1"/>
      <w:numFmt w:val="bullet"/>
      <w:lvlText w:val=""/>
      <w:lvlJc w:val="left"/>
      <w:pPr>
        <w:ind w:left="1680" w:hanging="372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7" w15:restartNumberingAfterBreak="0">
    <w:nsid w:val="18814CCD"/>
    <w:multiLevelType w:val="hybridMultilevel"/>
    <w:tmpl w:val="AA0032F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AA7CC4"/>
    <w:multiLevelType w:val="hybridMultilevel"/>
    <w:tmpl w:val="8308650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CB1D3D"/>
    <w:multiLevelType w:val="hybridMultilevel"/>
    <w:tmpl w:val="A58A4760"/>
    <w:lvl w:ilvl="0" w:tplc="19240018">
      <w:start w:val="1"/>
      <w:numFmt w:val="decimal"/>
      <w:lvlText w:val="%1."/>
      <w:lvlJc w:val="left"/>
      <w:pPr>
        <w:ind w:left="240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196505"/>
    <w:multiLevelType w:val="hybridMultilevel"/>
    <w:tmpl w:val="16CE4F58"/>
    <w:lvl w:ilvl="0" w:tplc="19240018">
      <w:start w:val="1"/>
      <w:numFmt w:val="decimal"/>
      <w:lvlText w:val="%1."/>
      <w:lvlJc w:val="left"/>
      <w:pPr>
        <w:ind w:left="168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1" w15:restartNumberingAfterBreak="0">
    <w:nsid w:val="23C02A43"/>
    <w:multiLevelType w:val="hybridMultilevel"/>
    <w:tmpl w:val="7FE8700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3D424D"/>
    <w:multiLevelType w:val="hybridMultilevel"/>
    <w:tmpl w:val="B15ED754"/>
    <w:lvl w:ilvl="0" w:tplc="0409000F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3" w15:restartNumberingAfterBreak="0">
    <w:nsid w:val="25B54254"/>
    <w:multiLevelType w:val="hybridMultilevel"/>
    <w:tmpl w:val="C556F9E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9E2710"/>
    <w:multiLevelType w:val="hybridMultilevel"/>
    <w:tmpl w:val="44DC1AC6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5" w15:restartNumberingAfterBreak="0">
    <w:nsid w:val="2AD72835"/>
    <w:multiLevelType w:val="hybridMultilevel"/>
    <w:tmpl w:val="7EEA3F28"/>
    <w:lvl w:ilvl="0" w:tplc="0E80C6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8047B"/>
    <w:multiLevelType w:val="hybridMultilevel"/>
    <w:tmpl w:val="2146E896"/>
    <w:lvl w:ilvl="0" w:tplc="19240018">
      <w:start w:val="1"/>
      <w:numFmt w:val="decimal"/>
      <w:lvlText w:val="%1."/>
      <w:lvlJc w:val="left"/>
      <w:pPr>
        <w:ind w:left="240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1716891"/>
    <w:multiLevelType w:val="hybridMultilevel"/>
    <w:tmpl w:val="B7C0D05C"/>
    <w:lvl w:ilvl="0" w:tplc="19240018">
      <w:start w:val="1"/>
      <w:numFmt w:val="decimal"/>
      <w:lvlText w:val="%1."/>
      <w:lvlJc w:val="left"/>
      <w:pPr>
        <w:ind w:left="168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18" w15:restartNumberingAfterBreak="0">
    <w:nsid w:val="3186201D"/>
    <w:multiLevelType w:val="hybridMultilevel"/>
    <w:tmpl w:val="4C68BCAA"/>
    <w:lvl w:ilvl="0" w:tplc="A3465A00">
      <w:start w:val="1"/>
      <w:numFmt w:val="upperLetter"/>
      <w:lvlText w:val="%1."/>
      <w:lvlJc w:val="left"/>
      <w:pPr>
        <w:ind w:left="1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5" w:hanging="360"/>
      </w:pPr>
    </w:lvl>
    <w:lvl w:ilvl="2" w:tplc="0409001B" w:tentative="1">
      <w:start w:val="1"/>
      <w:numFmt w:val="lowerRoman"/>
      <w:lvlText w:val="%3."/>
      <w:lvlJc w:val="right"/>
      <w:pPr>
        <w:ind w:left="2735" w:hanging="180"/>
      </w:pPr>
    </w:lvl>
    <w:lvl w:ilvl="3" w:tplc="0409000F" w:tentative="1">
      <w:start w:val="1"/>
      <w:numFmt w:val="decimal"/>
      <w:lvlText w:val="%4."/>
      <w:lvlJc w:val="left"/>
      <w:pPr>
        <w:ind w:left="3455" w:hanging="360"/>
      </w:pPr>
    </w:lvl>
    <w:lvl w:ilvl="4" w:tplc="04090019" w:tentative="1">
      <w:start w:val="1"/>
      <w:numFmt w:val="lowerLetter"/>
      <w:lvlText w:val="%5."/>
      <w:lvlJc w:val="left"/>
      <w:pPr>
        <w:ind w:left="4175" w:hanging="360"/>
      </w:pPr>
    </w:lvl>
    <w:lvl w:ilvl="5" w:tplc="0409001B" w:tentative="1">
      <w:start w:val="1"/>
      <w:numFmt w:val="lowerRoman"/>
      <w:lvlText w:val="%6."/>
      <w:lvlJc w:val="right"/>
      <w:pPr>
        <w:ind w:left="4895" w:hanging="180"/>
      </w:pPr>
    </w:lvl>
    <w:lvl w:ilvl="6" w:tplc="0409000F" w:tentative="1">
      <w:start w:val="1"/>
      <w:numFmt w:val="decimal"/>
      <w:lvlText w:val="%7."/>
      <w:lvlJc w:val="left"/>
      <w:pPr>
        <w:ind w:left="5615" w:hanging="360"/>
      </w:pPr>
    </w:lvl>
    <w:lvl w:ilvl="7" w:tplc="04090019" w:tentative="1">
      <w:start w:val="1"/>
      <w:numFmt w:val="lowerLetter"/>
      <w:lvlText w:val="%8."/>
      <w:lvlJc w:val="left"/>
      <w:pPr>
        <w:ind w:left="6335" w:hanging="360"/>
      </w:pPr>
    </w:lvl>
    <w:lvl w:ilvl="8" w:tplc="040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9" w15:restartNumberingAfterBreak="0">
    <w:nsid w:val="34015A6D"/>
    <w:multiLevelType w:val="hybridMultilevel"/>
    <w:tmpl w:val="8DA2EFBA"/>
    <w:lvl w:ilvl="0" w:tplc="19240018">
      <w:start w:val="1"/>
      <w:numFmt w:val="decimal"/>
      <w:lvlText w:val="%1."/>
      <w:lvlJc w:val="left"/>
      <w:pPr>
        <w:ind w:left="2760" w:hanging="372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6C1370D"/>
    <w:multiLevelType w:val="hybridMultilevel"/>
    <w:tmpl w:val="6E704D5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1862E6"/>
    <w:multiLevelType w:val="hybridMultilevel"/>
    <w:tmpl w:val="C84EE2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550984"/>
    <w:multiLevelType w:val="hybridMultilevel"/>
    <w:tmpl w:val="B7F4ACB6"/>
    <w:lvl w:ilvl="0" w:tplc="D8FCB656">
      <w:start w:val="1"/>
      <w:numFmt w:val="decimal"/>
      <w:lvlText w:val="%1."/>
      <w:lvlJc w:val="left"/>
      <w:pPr>
        <w:ind w:left="17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6" w:hanging="360"/>
      </w:pPr>
    </w:lvl>
    <w:lvl w:ilvl="2" w:tplc="0409001B" w:tentative="1">
      <w:start w:val="1"/>
      <w:numFmt w:val="lowerRoman"/>
      <w:lvlText w:val="%3."/>
      <w:lvlJc w:val="right"/>
      <w:pPr>
        <w:ind w:left="3156" w:hanging="180"/>
      </w:pPr>
    </w:lvl>
    <w:lvl w:ilvl="3" w:tplc="0409000F" w:tentative="1">
      <w:start w:val="1"/>
      <w:numFmt w:val="decimal"/>
      <w:lvlText w:val="%4."/>
      <w:lvlJc w:val="left"/>
      <w:pPr>
        <w:ind w:left="3876" w:hanging="360"/>
      </w:pPr>
    </w:lvl>
    <w:lvl w:ilvl="4" w:tplc="04090019" w:tentative="1">
      <w:start w:val="1"/>
      <w:numFmt w:val="lowerLetter"/>
      <w:lvlText w:val="%5."/>
      <w:lvlJc w:val="left"/>
      <w:pPr>
        <w:ind w:left="4596" w:hanging="360"/>
      </w:pPr>
    </w:lvl>
    <w:lvl w:ilvl="5" w:tplc="0409001B" w:tentative="1">
      <w:start w:val="1"/>
      <w:numFmt w:val="lowerRoman"/>
      <w:lvlText w:val="%6."/>
      <w:lvlJc w:val="right"/>
      <w:pPr>
        <w:ind w:left="5316" w:hanging="180"/>
      </w:pPr>
    </w:lvl>
    <w:lvl w:ilvl="6" w:tplc="0409000F" w:tentative="1">
      <w:start w:val="1"/>
      <w:numFmt w:val="decimal"/>
      <w:lvlText w:val="%7."/>
      <w:lvlJc w:val="left"/>
      <w:pPr>
        <w:ind w:left="6036" w:hanging="360"/>
      </w:pPr>
    </w:lvl>
    <w:lvl w:ilvl="7" w:tplc="04090019" w:tentative="1">
      <w:start w:val="1"/>
      <w:numFmt w:val="lowerLetter"/>
      <w:lvlText w:val="%8."/>
      <w:lvlJc w:val="left"/>
      <w:pPr>
        <w:ind w:left="6756" w:hanging="360"/>
      </w:pPr>
    </w:lvl>
    <w:lvl w:ilvl="8" w:tplc="0409001B" w:tentative="1">
      <w:start w:val="1"/>
      <w:numFmt w:val="lowerRoman"/>
      <w:lvlText w:val="%9."/>
      <w:lvlJc w:val="right"/>
      <w:pPr>
        <w:ind w:left="7476" w:hanging="180"/>
      </w:pPr>
    </w:lvl>
  </w:abstractNum>
  <w:abstractNum w:abstractNumId="23" w15:restartNumberingAfterBreak="0">
    <w:nsid w:val="42811F80"/>
    <w:multiLevelType w:val="hybridMultilevel"/>
    <w:tmpl w:val="F2D0A216"/>
    <w:lvl w:ilvl="0" w:tplc="3948CE9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32F1775"/>
    <w:multiLevelType w:val="hybridMultilevel"/>
    <w:tmpl w:val="4936FF24"/>
    <w:lvl w:ilvl="0" w:tplc="19240018">
      <w:start w:val="1"/>
      <w:numFmt w:val="decimal"/>
      <w:lvlText w:val="%1."/>
      <w:lvlJc w:val="left"/>
      <w:pPr>
        <w:ind w:left="168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5" w15:restartNumberingAfterBreak="0">
    <w:nsid w:val="44AF3B77"/>
    <w:multiLevelType w:val="hybridMultilevel"/>
    <w:tmpl w:val="EE3C12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9144A8"/>
    <w:multiLevelType w:val="hybridMultilevel"/>
    <w:tmpl w:val="B64AA43C"/>
    <w:lvl w:ilvl="0" w:tplc="AC0A7F86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7" w15:restartNumberingAfterBreak="0">
    <w:nsid w:val="50DC3D25"/>
    <w:multiLevelType w:val="hybridMultilevel"/>
    <w:tmpl w:val="4936FF24"/>
    <w:lvl w:ilvl="0" w:tplc="19240018">
      <w:start w:val="1"/>
      <w:numFmt w:val="decimal"/>
      <w:lvlText w:val="%1."/>
      <w:lvlJc w:val="left"/>
      <w:pPr>
        <w:ind w:left="1680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8" w:hanging="360"/>
      </w:pPr>
    </w:lvl>
    <w:lvl w:ilvl="2" w:tplc="0409001B" w:tentative="1">
      <w:start w:val="1"/>
      <w:numFmt w:val="lowerRoman"/>
      <w:lvlText w:val="%3."/>
      <w:lvlJc w:val="right"/>
      <w:pPr>
        <w:ind w:left="3108" w:hanging="180"/>
      </w:pPr>
    </w:lvl>
    <w:lvl w:ilvl="3" w:tplc="0409000F" w:tentative="1">
      <w:start w:val="1"/>
      <w:numFmt w:val="decimal"/>
      <w:lvlText w:val="%4."/>
      <w:lvlJc w:val="left"/>
      <w:pPr>
        <w:ind w:left="3828" w:hanging="360"/>
      </w:pPr>
    </w:lvl>
    <w:lvl w:ilvl="4" w:tplc="04090019" w:tentative="1">
      <w:start w:val="1"/>
      <w:numFmt w:val="lowerLetter"/>
      <w:lvlText w:val="%5."/>
      <w:lvlJc w:val="left"/>
      <w:pPr>
        <w:ind w:left="4548" w:hanging="360"/>
      </w:pPr>
    </w:lvl>
    <w:lvl w:ilvl="5" w:tplc="0409001B" w:tentative="1">
      <w:start w:val="1"/>
      <w:numFmt w:val="lowerRoman"/>
      <w:lvlText w:val="%6."/>
      <w:lvlJc w:val="right"/>
      <w:pPr>
        <w:ind w:left="5268" w:hanging="180"/>
      </w:pPr>
    </w:lvl>
    <w:lvl w:ilvl="6" w:tplc="0409000F" w:tentative="1">
      <w:start w:val="1"/>
      <w:numFmt w:val="decimal"/>
      <w:lvlText w:val="%7."/>
      <w:lvlJc w:val="left"/>
      <w:pPr>
        <w:ind w:left="5988" w:hanging="360"/>
      </w:pPr>
    </w:lvl>
    <w:lvl w:ilvl="7" w:tplc="04090019" w:tentative="1">
      <w:start w:val="1"/>
      <w:numFmt w:val="lowerLetter"/>
      <w:lvlText w:val="%8."/>
      <w:lvlJc w:val="left"/>
      <w:pPr>
        <w:ind w:left="6708" w:hanging="360"/>
      </w:pPr>
    </w:lvl>
    <w:lvl w:ilvl="8" w:tplc="0409001B" w:tentative="1">
      <w:start w:val="1"/>
      <w:numFmt w:val="lowerRoman"/>
      <w:lvlText w:val="%9."/>
      <w:lvlJc w:val="right"/>
      <w:pPr>
        <w:ind w:left="7428" w:hanging="180"/>
      </w:pPr>
    </w:lvl>
  </w:abstractNum>
  <w:abstractNum w:abstractNumId="28" w15:restartNumberingAfterBreak="0">
    <w:nsid w:val="52AB1FB1"/>
    <w:multiLevelType w:val="hybridMultilevel"/>
    <w:tmpl w:val="A60815F6"/>
    <w:lvl w:ilvl="0" w:tplc="D6A2876C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9" w15:restartNumberingAfterBreak="0">
    <w:nsid w:val="56AB18AB"/>
    <w:multiLevelType w:val="hybridMultilevel"/>
    <w:tmpl w:val="F6B0441E"/>
    <w:lvl w:ilvl="0" w:tplc="FB50B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D52F66"/>
    <w:multiLevelType w:val="hybridMultilevel"/>
    <w:tmpl w:val="B1FEFCB2"/>
    <w:lvl w:ilvl="0" w:tplc="29E488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8E629EC"/>
    <w:multiLevelType w:val="hybridMultilevel"/>
    <w:tmpl w:val="F8C4417E"/>
    <w:lvl w:ilvl="0" w:tplc="19240018">
      <w:start w:val="1"/>
      <w:numFmt w:val="decimal"/>
      <w:lvlText w:val="%1."/>
      <w:lvlJc w:val="left"/>
      <w:pPr>
        <w:ind w:left="2760" w:hanging="37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99619FF"/>
    <w:multiLevelType w:val="hybridMultilevel"/>
    <w:tmpl w:val="F6E0B8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9987771"/>
    <w:multiLevelType w:val="hybridMultilevel"/>
    <w:tmpl w:val="90DE0714"/>
    <w:lvl w:ilvl="0" w:tplc="548872E0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66198"/>
    <w:multiLevelType w:val="hybridMultilevel"/>
    <w:tmpl w:val="65AE4AF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05AC89E">
      <w:start w:val="3"/>
      <w:numFmt w:val="decimal"/>
      <w:lvlText w:val="%3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C095968"/>
    <w:multiLevelType w:val="hybridMultilevel"/>
    <w:tmpl w:val="AE8CC87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2F5B49"/>
    <w:multiLevelType w:val="hybridMultilevel"/>
    <w:tmpl w:val="29BC6E38"/>
    <w:lvl w:ilvl="0" w:tplc="BFBE55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DD0CA5"/>
    <w:multiLevelType w:val="hybridMultilevel"/>
    <w:tmpl w:val="DBCCCFF2"/>
    <w:lvl w:ilvl="0" w:tplc="FFFFFFFF">
      <w:start w:val="2"/>
      <w:numFmt w:val="none"/>
      <w:lvlText w:val="IV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5319FA"/>
    <w:multiLevelType w:val="hybridMultilevel"/>
    <w:tmpl w:val="9D647CCA"/>
    <w:lvl w:ilvl="0" w:tplc="A112CC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75FD2D54"/>
    <w:multiLevelType w:val="hybridMultilevel"/>
    <w:tmpl w:val="AE0A2376"/>
    <w:lvl w:ilvl="0" w:tplc="FB4C3E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61A1230"/>
    <w:multiLevelType w:val="hybridMultilevel"/>
    <w:tmpl w:val="CD88996C"/>
    <w:lvl w:ilvl="0" w:tplc="040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41" w15:restartNumberingAfterBreak="0">
    <w:nsid w:val="76D87F55"/>
    <w:multiLevelType w:val="hybridMultilevel"/>
    <w:tmpl w:val="523635B4"/>
    <w:lvl w:ilvl="0" w:tplc="C8E0EB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C9251D9"/>
    <w:multiLevelType w:val="hybridMultilevel"/>
    <w:tmpl w:val="1E283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4"/>
  </w:num>
  <w:num w:numId="3">
    <w:abstractNumId w:val="13"/>
  </w:num>
  <w:num w:numId="4">
    <w:abstractNumId w:val="35"/>
  </w:num>
  <w:num w:numId="5">
    <w:abstractNumId w:val="11"/>
  </w:num>
  <w:num w:numId="6">
    <w:abstractNumId w:val="0"/>
  </w:num>
  <w:num w:numId="7">
    <w:abstractNumId w:val="7"/>
  </w:num>
  <w:num w:numId="8">
    <w:abstractNumId w:val="20"/>
  </w:num>
  <w:num w:numId="9">
    <w:abstractNumId w:val="3"/>
  </w:num>
  <w:num w:numId="10">
    <w:abstractNumId w:val="8"/>
  </w:num>
  <w:num w:numId="11">
    <w:abstractNumId w:val="40"/>
  </w:num>
  <w:num w:numId="12">
    <w:abstractNumId w:val="5"/>
  </w:num>
  <w:num w:numId="13">
    <w:abstractNumId w:val="1"/>
  </w:num>
  <w:num w:numId="14">
    <w:abstractNumId w:val="41"/>
  </w:num>
  <w:num w:numId="15">
    <w:abstractNumId w:val="30"/>
  </w:num>
  <w:num w:numId="16">
    <w:abstractNumId w:val="36"/>
  </w:num>
  <w:num w:numId="17">
    <w:abstractNumId w:val="37"/>
  </w:num>
  <w:num w:numId="18">
    <w:abstractNumId w:val="14"/>
  </w:num>
  <w:num w:numId="19">
    <w:abstractNumId w:val="32"/>
  </w:num>
  <w:num w:numId="20">
    <w:abstractNumId w:val="22"/>
  </w:num>
  <w:num w:numId="21">
    <w:abstractNumId w:val="4"/>
  </w:num>
  <w:num w:numId="22">
    <w:abstractNumId w:val="29"/>
  </w:num>
  <w:num w:numId="23">
    <w:abstractNumId w:val="15"/>
  </w:num>
  <w:num w:numId="24">
    <w:abstractNumId w:val="21"/>
  </w:num>
  <w:num w:numId="25">
    <w:abstractNumId w:val="10"/>
  </w:num>
  <w:num w:numId="26">
    <w:abstractNumId w:val="9"/>
  </w:num>
  <w:num w:numId="27">
    <w:abstractNumId w:val="27"/>
  </w:num>
  <w:num w:numId="28">
    <w:abstractNumId w:val="16"/>
  </w:num>
  <w:num w:numId="29">
    <w:abstractNumId w:val="17"/>
  </w:num>
  <w:num w:numId="30">
    <w:abstractNumId w:val="31"/>
  </w:num>
  <w:num w:numId="31">
    <w:abstractNumId w:val="19"/>
  </w:num>
  <w:num w:numId="32">
    <w:abstractNumId w:val="18"/>
  </w:num>
  <w:num w:numId="33">
    <w:abstractNumId w:val="6"/>
  </w:num>
  <w:num w:numId="34">
    <w:abstractNumId w:val="42"/>
  </w:num>
  <w:num w:numId="35">
    <w:abstractNumId w:val="26"/>
  </w:num>
  <w:num w:numId="36">
    <w:abstractNumId w:val="2"/>
  </w:num>
  <w:num w:numId="37">
    <w:abstractNumId w:val="28"/>
  </w:num>
  <w:num w:numId="38">
    <w:abstractNumId w:val="24"/>
  </w:num>
  <w:num w:numId="39">
    <w:abstractNumId w:val="33"/>
  </w:num>
  <w:num w:numId="40">
    <w:abstractNumId w:val="39"/>
  </w:num>
  <w:num w:numId="41">
    <w:abstractNumId w:val="38"/>
  </w:num>
  <w:num w:numId="42">
    <w:abstractNumId w:val="23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3FA"/>
    <w:rsid w:val="00000A41"/>
    <w:rsid w:val="00013901"/>
    <w:rsid w:val="000153A7"/>
    <w:rsid w:val="00016413"/>
    <w:rsid w:val="00023C87"/>
    <w:rsid w:val="000343AC"/>
    <w:rsid w:val="00041042"/>
    <w:rsid w:val="000551AE"/>
    <w:rsid w:val="000616C3"/>
    <w:rsid w:val="00076472"/>
    <w:rsid w:val="00082CDF"/>
    <w:rsid w:val="000A304A"/>
    <w:rsid w:val="000A58D9"/>
    <w:rsid w:val="000A6D22"/>
    <w:rsid w:val="000D063C"/>
    <w:rsid w:val="000D724C"/>
    <w:rsid w:val="000E4552"/>
    <w:rsid w:val="000E7883"/>
    <w:rsid w:val="000E7FD1"/>
    <w:rsid w:val="000F3144"/>
    <w:rsid w:val="000F31E0"/>
    <w:rsid w:val="000F5E32"/>
    <w:rsid w:val="00112851"/>
    <w:rsid w:val="0011678E"/>
    <w:rsid w:val="0014157B"/>
    <w:rsid w:val="0016576E"/>
    <w:rsid w:val="00166E93"/>
    <w:rsid w:val="00171FE8"/>
    <w:rsid w:val="00175CE9"/>
    <w:rsid w:val="00176234"/>
    <w:rsid w:val="001A5FFF"/>
    <w:rsid w:val="001A6852"/>
    <w:rsid w:val="001B11D9"/>
    <w:rsid w:val="001B183C"/>
    <w:rsid w:val="001B4C72"/>
    <w:rsid w:val="001C149A"/>
    <w:rsid w:val="001E4519"/>
    <w:rsid w:val="001E78C1"/>
    <w:rsid w:val="001F6334"/>
    <w:rsid w:val="00236FCD"/>
    <w:rsid w:val="00241D89"/>
    <w:rsid w:val="002555B4"/>
    <w:rsid w:val="0026766A"/>
    <w:rsid w:val="00277DA4"/>
    <w:rsid w:val="0028307D"/>
    <w:rsid w:val="00297E2F"/>
    <w:rsid w:val="002B7622"/>
    <w:rsid w:val="002C6CF2"/>
    <w:rsid w:val="002E1589"/>
    <w:rsid w:val="002E1814"/>
    <w:rsid w:val="002F2236"/>
    <w:rsid w:val="002F56A0"/>
    <w:rsid w:val="00316DCC"/>
    <w:rsid w:val="003278C2"/>
    <w:rsid w:val="0033310F"/>
    <w:rsid w:val="003417ED"/>
    <w:rsid w:val="00343395"/>
    <w:rsid w:val="00346328"/>
    <w:rsid w:val="00363BD0"/>
    <w:rsid w:val="00372DD6"/>
    <w:rsid w:val="003758F8"/>
    <w:rsid w:val="00376CB9"/>
    <w:rsid w:val="003A62D4"/>
    <w:rsid w:val="003B276E"/>
    <w:rsid w:val="003D1273"/>
    <w:rsid w:val="004049CB"/>
    <w:rsid w:val="0041776B"/>
    <w:rsid w:val="00421CD2"/>
    <w:rsid w:val="0042702F"/>
    <w:rsid w:val="00457F48"/>
    <w:rsid w:val="00461BEF"/>
    <w:rsid w:val="00464E9A"/>
    <w:rsid w:val="00485574"/>
    <w:rsid w:val="004A5928"/>
    <w:rsid w:val="004A5EE6"/>
    <w:rsid w:val="004B562F"/>
    <w:rsid w:val="004D69ED"/>
    <w:rsid w:val="004F147A"/>
    <w:rsid w:val="00504259"/>
    <w:rsid w:val="005138B7"/>
    <w:rsid w:val="00513D9A"/>
    <w:rsid w:val="00552205"/>
    <w:rsid w:val="00556356"/>
    <w:rsid w:val="00570F89"/>
    <w:rsid w:val="005824DC"/>
    <w:rsid w:val="005B2DBE"/>
    <w:rsid w:val="005B451E"/>
    <w:rsid w:val="005B5F42"/>
    <w:rsid w:val="005C01BA"/>
    <w:rsid w:val="006103FA"/>
    <w:rsid w:val="006277A6"/>
    <w:rsid w:val="00641E7C"/>
    <w:rsid w:val="00660BE8"/>
    <w:rsid w:val="006639CE"/>
    <w:rsid w:val="006644E7"/>
    <w:rsid w:val="0067129A"/>
    <w:rsid w:val="00697D53"/>
    <w:rsid w:val="006A4986"/>
    <w:rsid w:val="006C1119"/>
    <w:rsid w:val="006C7974"/>
    <w:rsid w:val="006E09AB"/>
    <w:rsid w:val="006E14DD"/>
    <w:rsid w:val="006E79B8"/>
    <w:rsid w:val="006F2F82"/>
    <w:rsid w:val="006F489B"/>
    <w:rsid w:val="00703945"/>
    <w:rsid w:val="007126E7"/>
    <w:rsid w:val="00713577"/>
    <w:rsid w:val="007278DE"/>
    <w:rsid w:val="00731D7A"/>
    <w:rsid w:val="007751E5"/>
    <w:rsid w:val="0078595F"/>
    <w:rsid w:val="007A510E"/>
    <w:rsid w:val="007C3A99"/>
    <w:rsid w:val="007E5317"/>
    <w:rsid w:val="00800163"/>
    <w:rsid w:val="00811E38"/>
    <w:rsid w:val="0082108B"/>
    <w:rsid w:val="008262E4"/>
    <w:rsid w:val="00833B3E"/>
    <w:rsid w:val="008425FB"/>
    <w:rsid w:val="008571AC"/>
    <w:rsid w:val="00865B78"/>
    <w:rsid w:val="00872453"/>
    <w:rsid w:val="00876D29"/>
    <w:rsid w:val="008804C9"/>
    <w:rsid w:val="00896955"/>
    <w:rsid w:val="008B67EE"/>
    <w:rsid w:val="008C05AD"/>
    <w:rsid w:val="008E125D"/>
    <w:rsid w:val="008E67A9"/>
    <w:rsid w:val="008F4919"/>
    <w:rsid w:val="009654DC"/>
    <w:rsid w:val="00977C12"/>
    <w:rsid w:val="00977DF2"/>
    <w:rsid w:val="009928A5"/>
    <w:rsid w:val="00992968"/>
    <w:rsid w:val="009A2BA2"/>
    <w:rsid w:val="009C3749"/>
    <w:rsid w:val="009F2715"/>
    <w:rsid w:val="00A03CE5"/>
    <w:rsid w:val="00A115D3"/>
    <w:rsid w:val="00A126D2"/>
    <w:rsid w:val="00A54523"/>
    <w:rsid w:val="00A622DA"/>
    <w:rsid w:val="00A830FE"/>
    <w:rsid w:val="00AA025E"/>
    <w:rsid w:val="00AC3C28"/>
    <w:rsid w:val="00AD1B33"/>
    <w:rsid w:val="00B10901"/>
    <w:rsid w:val="00B26989"/>
    <w:rsid w:val="00B371DE"/>
    <w:rsid w:val="00B374B7"/>
    <w:rsid w:val="00B430D9"/>
    <w:rsid w:val="00B46187"/>
    <w:rsid w:val="00B5064E"/>
    <w:rsid w:val="00B57310"/>
    <w:rsid w:val="00B71AED"/>
    <w:rsid w:val="00B86B0E"/>
    <w:rsid w:val="00BC43E3"/>
    <w:rsid w:val="00BC7A8C"/>
    <w:rsid w:val="00BF311F"/>
    <w:rsid w:val="00C04FDD"/>
    <w:rsid w:val="00C14542"/>
    <w:rsid w:val="00C26C43"/>
    <w:rsid w:val="00C44808"/>
    <w:rsid w:val="00C44F0A"/>
    <w:rsid w:val="00C80808"/>
    <w:rsid w:val="00C90EF7"/>
    <w:rsid w:val="00CA2461"/>
    <w:rsid w:val="00CA4AB3"/>
    <w:rsid w:val="00CB50A0"/>
    <w:rsid w:val="00CC50A5"/>
    <w:rsid w:val="00CE4DC8"/>
    <w:rsid w:val="00CF0D67"/>
    <w:rsid w:val="00CF37E8"/>
    <w:rsid w:val="00CF65CD"/>
    <w:rsid w:val="00D14111"/>
    <w:rsid w:val="00D255B6"/>
    <w:rsid w:val="00D41D4C"/>
    <w:rsid w:val="00D66573"/>
    <w:rsid w:val="00D77F56"/>
    <w:rsid w:val="00D83502"/>
    <w:rsid w:val="00DB5C8E"/>
    <w:rsid w:val="00DF6DE8"/>
    <w:rsid w:val="00E03B7E"/>
    <w:rsid w:val="00E129AD"/>
    <w:rsid w:val="00E262EC"/>
    <w:rsid w:val="00E32454"/>
    <w:rsid w:val="00E567CC"/>
    <w:rsid w:val="00E64CC3"/>
    <w:rsid w:val="00E670BA"/>
    <w:rsid w:val="00E70E10"/>
    <w:rsid w:val="00E84DFB"/>
    <w:rsid w:val="00E85572"/>
    <w:rsid w:val="00E91B77"/>
    <w:rsid w:val="00EC3AC9"/>
    <w:rsid w:val="00EE2AB5"/>
    <w:rsid w:val="00F00B20"/>
    <w:rsid w:val="00F065EE"/>
    <w:rsid w:val="00F076EA"/>
    <w:rsid w:val="00F10CB9"/>
    <w:rsid w:val="00F20664"/>
    <w:rsid w:val="00F218B5"/>
    <w:rsid w:val="00F27123"/>
    <w:rsid w:val="00F36193"/>
    <w:rsid w:val="00F363F6"/>
    <w:rsid w:val="00F436FA"/>
    <w:rsid w:val="00F449DD"/>
    <w:rsid w:val="00F65D3A"/>
    <w:rsid w:val="00F74D9B"/>
    <w:rsid w:val="00FB124C"/>
    <w:rsid w:val="00FB60CB"/>
    <w:rsid w:val="00FC0E67"/>
    <w:rsid w:val="00FD1501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CE30172-8404-4856-8FE5-705094A1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589"/>
    <w:rPr>
      <w:rFonts w:ascii="Univers 45 Light" w:hAnsi="Univers 45 Light"/>
    </w:rPr>
  </w:style>
  <w:style w:type="paragraph" w:styleId="Heading1">
    <w:name w:val="heading 1"/>
    <w:basedOn w:val="Normal"/>
    <w:next w:val="Normal"/>
    <w:qFormat/>
    <w:rsid w:val="0016576E"/>
    <w:pPr>
      <w:keepNext/>
      <w:outlineLvl w:val="0"/>
    </w:pPr>
    <w:rPr>
      <w:rFonts w:ascii="Times New Roman" w:hAnsi="Times New Roman"/>
      <w:sz w:val="28"/>
    </w:rPr>
  </w:style>
  <w:style w:type="paragraph" w:styleId="Heading2">
    <w:name w:val="heading 2"/>
    <w:basedOn w:val="Normal"/>
    <w:next w:val="Normal"/>
    <w:qFormat/>
    <w:rsid w:val="0016576E"/>
    <w:pPr>
      <w:keepNext/>
      <w:outlineLvl w:val="1"/>
    </w:pPr>
    <w:rPr>
      <w:rFonts w:ascii="Times New Roman" w:hAnsi="Times New Roman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F5E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43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C43E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C43E3"/>
  </w:style>
  <w:style w:type="paragraph" w:styleId="BodyTextIndent">
    <w:name w:val="Body Text Indent"/>
    <w:basedOn w:val="Normal"/>
    <w:rsid w:val="0016576E"/>
    <w:pPr>
      <w:tabs>
        <w:tab w:val="left" w:pos="540"/>
        <w:tab w:val="left" w:pos="3960"/>
        <w:tab w:val="left" w:pos="4950"/>
        <w:tab w:val="left" w:pos="5760"/>
      </w:tabs>
      <w:ind w:left="540"/>
    </w:pPr>
    <w:rPr>
      <w:rFonts w:ascii="Times New Roman" w:hAnsi="Times New Roman"/>
      <w:sz w:val="24"/>
    </w:rPr>
  </w:style>
  <w:style w:type="table" w:styleId="TableGrid">
    <w:name w:val="Table Grid"/>
    <w:basedOn w:val="TableNormal"/>
    <w:rsid w:val="006F4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0E7883"/>
    <w:rPr>
      <w:rFonts w:ascii="Univers 45 Light" w:hAnsi="Univers 45 Light"/>
    </w:rPr>
  </w:style>
  <w:style w:type="paragraph" w:styleId="ListParagraph">
    <w:name w:val="List Paragraph"/>
    <w:basedOn w:val="Normal"/>
    <w:uiPriority w:val="34"/>
    <w:qFormat/>
    <w:rsid w:val="00D14111"/>
    <w:pPr>
      <w:ind w:left="720"/>
      <w:contextualSpacing/>
    </w:pPr>
  </w:style>
  <w:style w:type="paragraph" w:customStyle="1" w:styleId="ContinuedTableLabe">
    <w:name w:val="Continued Table Labe"/>
    <w:basedOn w:val="Normal"/>
    <w:rsid w:val="00B86B0E"/>
    <w:rPr>
      <w:rFonts w:ascii="Arial" w:hAnsi="Arial" w:cs="Arial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D724C"/>
    <w:rPr>
      <w:rFonts w:ascii="Univers 45 Light" w:hAnsi="Univers 45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0.png"/><Relationship Id="rId39" Type="http://schemas.openxmlformats.org/officeDocument/2006/relationships/image" Target="media/image22.jpeg"/><Relationship Id="rId21" Type="http://schemas.openxmlformats.org/officeDocument/2006/relationships/image" Target="media/image11.pn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5.jpeg"/><Relationship Id="rId38" Type="http://schemas.openxmlformats.org/officeDocument/2006/relationships/image" Target="media/image21.jpe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22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19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20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37.jpeg"/><Relationship Id="rId56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\Project%20Management\Schematic%20Design%20Booklet%20(BOR)%2007-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CE6482DB60241BD2A485231508F91" ma:contentTypeVersion="0" ma:contentTypeDescription="Create a new document." ma:contentTypeScope="" ma:versionID="52d96ec45c22e28578111526a8349c3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63C08-1FBE-4D69-AF8A-C0DBB9A9D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253C2C-BD6F-4F64-89A8-1D82B799FAA5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F62DC66-5E37-4C91-807C-52C349DB77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5C63BD-BEC5-4A95-9C88-DEEC9C22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Schematic Design Booklet (BOR) 07-09.dot</Template>
  <TotalTime>1</TotalTime>
  <Pages>10</Pages>
  <Words>233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Programming Process and Format</vt:lpstr>
    </vt:vector>
  </TitlesOfParts>
  <Company>FPM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Programming Process and Format</dc:title>
  <dc:subject/>
  <dc:creator>Black, Shellie [FPM]</dc:creator>
  <cp:keywords/>
  <dc:description/>
  <cp:lastModifiedBy>Rue, Mary J</cp:lastModifiedBy>
  <cp:revision>2</cp:revision>
  <cp:lastPrinted>2009-07-21T13:10:00Z</cp:lastPrinted>
  <dcterms:created xsi:type="dcterms:W3CDTF">2017-04-24T15:13:00Z</dcterms:created>
  <dcterms:modified xsi:type="dcterms:W3CDTF">2017-04-24T15:13:00Z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0x0101001BFCE6482DB60241BD2A485231508F91</vt:lpwstr>
  </property>
</Properties>
</file>